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4D413" w14:textId="22E913C0" w:rsidR="00342F12" w:rsidRPr="00E33B64" w:rsidRDefault="00CF68EA" w:rsidP="00342F12">
      <w:pPr>
        <w:pStyle w:val="BATitle"/>
        <w:rPr>
          <w:rFonts w:hint="eastAsia"/>
          <w:lang w:eastAsia="ko-KR"/>
        </w:rPr>
      </w:pPr>
      <w:r w:rsidRPr="00CF68EA">
        <w:rPr>
          <w:rFonts w:ascii="KoPubWorldBatang Medium" w:eastAsia="KoPubWorldBatang Medium" w:hAnsi="KoPubWorldBatang Medium" w:cs="KoPubWorldBatang Medium" w:hint="eastAsia"/>
          <w:lang w:eastAsia="ko-KR"/>
        </w:rPr>
        <w:t xml:space="preserve">이동형 액체 수소 저장 탱크의 </w:t>
      </w:r>
      <w:r>
        <w:rPr>
          <w:rFonts w:ascii="KoPubWorldBatang Medium" w:eastAsia="KoPubWorldBatang Medium" w:hAnsi="KoPubWorldBatang Medium" w:cs="KoPubWorldBatang Medium" w:hint="eastAsia"/>
          <w:lang w:eastAsia="ko-KR"/>
        </w:rPr>
        <w:t xml:space="preserve">가스 누출 문제 해결을 위한 </w:t>
      </w:r>
      <w:r w:rsidR="00E82F2E">
        <w:rPr>
          <w:rFonts w:ascii="KoPubWorldBatang Medium" w:eastAsia="KoPubWorldBatang Medium" w:hAnsi="KoPubWorldBatang Medium" w:cs="KoPubWorldBatang Medium" w:hint="eastAsia"/>
          <w:lang w:eastAsia="ko-KR"/>
        </w:rPr>
        <w:t xml:space="preserve">안전 결선을 적용한 </w:t>
      </w:r>
      <w:proofErr w:type="spellStart"/>
      <w:r w:rsidR="00E82F2E">
        <w:rPr>
          <w:rFonts w:ascii="KoPubWorldBatang Medium" w:eastAsia="KoPubWorldBatang Medium" w:hAnsi="KoPubWorldBatang Medium" w:cs="KoPubWorldBatang Medium" w:hint="eastAsia"/>
          <w:lang w:eastAsia="ko-KR"/>
        </w:rPr>
        <w:t>체결부</w:t>
      </w:r>
      <w:proofErr w:type="spellEnd"/>
      <w:r w:rsidR="00E82F2E">
        <w:rPr>
          <w:rFonts w:ascii="KoPubWorldBatang Medium" w:eastAsia="KoPubWorldBatang Medium" w:hAnsi="KoPubWorldBatang Medium" w:cs="KoPubWorldBatang Medium" w:hint="eastAsia"/>
          <w:lang w:eastAsia="ko-KR"/>
        </w:rPr>
        <w:t xml:space="preserve"> 설계 및 분석</w:t>
      </w:r>
    </w:p>
    <w:p w14:paraId="16E8BD7D" w14:textId="795A6214" w:rsidR="008603FB" w:rsidRPr="00E9076F" w:rsidRDefault="00B60CAF" w:rsidP="00D95F0A">
      <w:pPr>
        <w:pStyle w:val="BBAuthorName"/>
        <w:rPr>
          <w:rFonts w:ascii="KoPubWorldBatang Light" w:eastAsia="KoPubWorldBatang Light" w:hAnsi="KoPubWorldBatang Light" w:cs="KoPubWorldBatang Light"/>
          <w:highlight w:val="yellow"/>
          <w:lang w:eastAsia="ko-KR"/>
        </w:rPr>
      </w:pPr>
      <w:r>
        <w:rPr>
          <w:rFonts w:ascii="KoPubWorldBatang Light" w:eastAsia="KoPubWorldBatang Light" w:hAnsi="KoPubWorldBatang Light" w:cs="KoPubWorldBatang Light" w:hint="eastAsia"/>
          <w:lang w:eastAsia="ko-KR"/>
        </w:rPr>
        <w:t xml:space="preserve">명세민 </w:t>
      </w:r>
      <w:proofErr w:type="spellStart"/>
      <w:r>
        <w:rPr>
          <w:rFonts w:ascii="KoPubWorldBatang Light" w:eastAsia="KoPubWorldBatang Light" w:hAnsi="KoPubWorldBatang Light" w:cs="KoPubWorldBatang Light" w:hint="eastAsia"/>
          <w:lang w:eastAsia="ko-KR"/>
        </w:rPr>
        <w:t>홍유찬</w:t>
      </w:r>
      <w:proofErr w:type="spellEnd"/>
      <w:r>
        <w:rPr>
          <w:rFonts w:ascii="KoPubWorldBatang Light" w:eastAsia="KoPubWorldBatang Light" w:hAnsi="KoPubWorldBatang Light" w:cs="KoPubWorldBatang Light" w:hint="eastAsia"/>
          <w:lang w:eastAsia="ko-KR"/>
        </w:rPr>
        <w:t xml:space="preserve"> </w:t>
      </w:r>
      <w:proofErr w:type="spellStart"/>
      <w:r>
        <w:rPr>
          <w:rFonts w:ascii="KoPubWorldBatang Light" w:eastAsia="KoPubWorldBatang Light" w:hAnsi="KoPubWorldBatang Light" w:cs="KoPubWorldBatang Light" w:hint="eastAsia"/>
          <w:lang w:eastAsia="ko-KR"/>
        </w:rPr>
        <w:t>전우준</w:t>
      </w:r>
      <w:proofErr w:type="spellEnd"/>
      <w:r>
        <w:rPr>
          <w:rFonts w:ascii="KoPubWorldBatang Light" w:eastAsia="KoPubWorldBatang Light" w:hAnsi="KoPubWorldBatang Light" w:cs="KoPubWorldBatang Light" w:hint="eastAsia"/>
          <w:lang w:eastAsia="ko-KR"/>
        </w:rPr>
        <w:t xml:space="preserve"> 김태민</w:t>
      </w:r>
      <w:r w:rsidR="00E9076F" w:rsidRPr="00E9076F">
        <w:rPr>
          <w:rFonts w:ascii="KoPubWorldBatang Light" w:eastAsia="KoPubWorldBatang Light" w:hAnsi="KoPubWorldBatang Light" w:cs="KoPubWorldBatang Light" w:hint="eastAsia"/>
          <w:lang w:eastAsia="ko-KR"/>
        </w:rPr>
        <w:t xml:space="preserve">. </w:t>
      </w:r>
    </w:p>
    <w:p w14:paraId="014CB019" w14:textId="5C37AE8E" w:rsidR="00B60CAF" w:rsidRPr="00B60CAF" w:rsidRDefault="00B60CAF" w:rsidP="00D87824">
      <w:pPr>
        <w:pStyle w:val="BCAuthorAddress"/>
      </w:pPr>
      <w:r>
        <w:rPr>
          <w:rFonts w:hint="eastAsia"/>
        </w:rPr>
        <w:t xml:space="preserve">대전대신고등학교 동아리 </w:t>
      </w:r>
      <w:r>
        <w:t>FINDER(KE)</w:t>
      </w:r>
    </w:p>
    <w:p w14:paraId="73F98836" w14:textId="77777777" w:rsidR="00E9076F" w:rsidRPr="00E9076F" w:rsidRDefault="00E9076F" w:rsidP="00E9076F">
      <w:pPr>
        <w:pStyle w:val="BIEmailAddress"/>
        <w:rPr>
          <w:lang w:eastAsia="ko-KR"/>
        </w:rPr>
      </w:pPr>
    </w:p>
    <w:p w14:paraId="46EB6FA3" w14:textId="77777777" w:rsidR="008603FB" w:rsidRPr="00955BFF" w:rsidRDefault="005B7DD9" w:rsidP="00D95F0A">
      <w:pPr>
        <w:pStyle w:val="BGKeywords"/>
        <w:rPr>
          <w:rFonts w:ascii="Times New Roman" w:hAnsi="Times New Roman"/>
          <w:iCs/>
        </w:rPr>
        <w:sectPr w:rsidR="008603FB" w:rsidRPr="00955BFF" w:rsidSect="0059312F">
          <w:headerReference w:type="default" r:id="rId7"/>
          <w:footerReference w:type="even" r:id="rId8"/>
          <w:footerReference w:type="default" r:id="rId9"/>
          <w:type w:val="continuous"/>
          <w:pgSz w:w="12240" w:h="15840" w:code="1"/>
          <w:pgMar w:top="720" w:right="1094" w:bottom="950" w:left="1094" w:header="720" w:footer="720" w:gutter="0"/>
          <w:cols w:space="720"/>
          <w:titlePg/>
        </w:sectPr>
      </w:pPr>
      <w:r w:rsidRPr="00955BFF">
        <w:rPr>
          <w:rFonts w:ascii="Times New Roman" w:hAnsi="Times New Roman"/>
          <w:iCs/>
          <w:lang w:eastAsia="ko-KR"/>
        </w:rPr>
        <w:t xml:space="preserve"> </w:t>
      </w:r>
      <w:r w:rsidRPr="00955BFF">
        <w:rPr>
          <w:rFonts w:ascii="Times New Roman" w:hAnsi="Times New Roman"/>
          <w:iCs/>
        </w:rPr>
        <w:t>Supporting Information Placeholder</w:t>
      </w:r>
      <w:r w:rsidR="006B0956" w:rsidRPr="00955BFF">
        <w:rPr>
          <w:rFonts w:ascii="Times New Roman" w:hAnsi="Times New Roman"/>
          <w:iCs/>
        </w:rPr>
        <w:t xml:space="preserve"> </w:t>
      </w:r>
      <w:r w:rsidR="00460ECC" w:rsidRPr="00955BFF">
        <w:rPr>
          <w:rFonts w:ascii="Times New Roman" w:hAnsi="Times New Roman"/>
          <w:iCs/>
        </w:rPr>
        <w:t>(</w:t>
      </w:r>
      <w:r w:rsidR="006B0956" w:rsidRPr="00955BFF">
        <w:rPr>
          <w:rFonts w:ascii="Times New Roman" w:hAnsi="Times New Roman"/>
          <w:iCs/>
        </w:rPr>
        <w:t xml:space="preserve">Highly </w:t>
      </w:r>
      <w:r w:rsidR="00460ECC" w:rsidRPr="00955BFF">
        <w:rPr>
          <w:rFonts w:ascii="Times New Roman" w:hAnsi="Times New Roman"/>
          <w:iCs/>
        </w:rPr>
        <w:t xml:space="preserve">Recommended) </w:t>
      </w:r>
    </w:p>
    <w:p w14:paraId="512688F8" w14:textId="19FD71F2" w:rsidR="008603FB" w:rsidRPr="00955BFF" w:rsidRDefault="005B7DD9" w:rsidP="00D95F0A">
      <w:pPr>
        <w:pStyle w:val="BDAbstract"/>
        <w:rPr>
          <w:rFonts w:ascii="Times New Roman" w:hAnsi="Times New Roman"/>
          <w:sz w:val="20"/>
          <w:lang w:eastAsia="ko-KR"/>
        </w:rPr>
      </w:pPr>
      <w:r w:rsidRPr="00955BFF">
        <w:rPr>
          <w:rStyle w:val="BDAbstractTitleChar"/>
          <w:sz w:val="20"/>
        </w:rPr>
        <w:t>ABSTRACT:</w:t>
      </w:r>
      <w:r w:rsidRPr="00955BFF">
        <w:rPr>
          <w:rFonts w:ascii="Times New Roman" w:hAnsi="Times New Roman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본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연구는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이동형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액체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수소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저장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탱크의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proofErr w:type="spellStart"/>
      <w:r w:rsidR="00543C76" w:rsidRPr="00543C76">
        <w:rPr>
          <w:rFonts w:ascii="Times New Roman" w:hAnsi="Times New Roman" w:hint="eastAsia"/>
          <w:sz w:val="20"/>
          <w:lang w:eastAsia="ko-KR"/>
        </w:rPr>
        <w:t>체결부</w:t>
      </w:r>
      <w:proofErr w:type="spellEnd"/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설계에서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안전성과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신뢰성을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확보하기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위한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방안을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탐구하였다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.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인류는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산업혁명을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거치며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화석연료를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주요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에너지원으로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활용해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왔으나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이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과정에서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온실가스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배출과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지구온난화라는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심각한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환경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문제에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직면하였다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.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이러한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배경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속에서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청정에너지원으로서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수소가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주목받았으나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수소는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휘발성과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폭발성이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강해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안정성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확보가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핵심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과제로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부각되었다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.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실제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사고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사례에서도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밸브나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접합부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누출이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주요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원인으로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지목되었으며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이를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해결하기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위한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2</w:t>
      </w:r>
      <w:r w:rsidR="00543C76" w:rsidRPr="00543C76">
        <w:rPr>
          <w:rFonts w:ascii="Times New Roman" w:hAnsi="Times New Roman" w:hint="eastAsia"/>
          <w:sz w:val="20"/>
          <w:lang w:eastAsia="ko-KR"/>
        </w:rPr>
        <w:t>차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안전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메커니즘의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필요성이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제기되었다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.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이에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본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연구에서는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항공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및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군수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장비에서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사용되는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proofErr w:type="spellStart"/>
      <w:r w:rsidR="00543C76" w:rsidRPr="00543C76">
        <w:rPr>
          <w:rFonts w:ascii="Times New Roman" w:hAnsi="Times New Roman" w:hint="eastAsia"/>
          <w:sz w:val="20"/>
          <w:lang w:eastAsia="ko-KR"/>
        </w:rPr>
        <w:t>안전결선</w:t>
      </w:r>
      <w:proofErr w:type="spellEnd"/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(safety wiring)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개념을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수소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저장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탱크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체결부에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적용하는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설계를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제안하였다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.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설계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과정에서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기계적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간섭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최소화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유지보수성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강화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수소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proofErr w:type="spellStart"/>
      <w:r w:rsidR="00543C76" w:rsidRPr="00543C76">
        <w:rPr>
          <w:rFonts w:ascii="Times New Roman" w:hAnsi="Times New Roman" w:hint="eastAsia"/>
          <w:sz w:val="20"/>
          <w:lang w:eastAsia="ko-KR"/>
        </w:rPr>
        <w:t>취성</w:t>
      </w:r>
      <w:proofErr w:type="spellEnd"/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저항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및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proofErr w:type="spellStart"/>
      <w:r w:rsidR="00543C76" w:rsidRPr="00543C76">
        <w:rPr>
          <w:rFonts w:ascii="Times New Roman" w:hAnsi="Times New Roman" w:hint="eastAsia"/>
          <w:sz w:val="20"/>
          <w:lang w:eastAsia="ko-KR"/>
        </w:rPr>
        <w:t>내식성</w:t>
      </w:r>
      <w:proofErr w:type="spellEnd"/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확보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공간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제약을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고려한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체결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방식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선택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그리고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시공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정확도를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통한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신뢰성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검증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등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다섯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가지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요소를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중점적으로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고려하였다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.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특히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재료는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수소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proofErr w:type="spellStart"/>
      <w:r w:rsidR="00543C76" w:rsidRPr="00543C76">
        <w:rPr>
          <w:rFonts w:ascii="Times New Roman" w:hAnsi="Times New Roman" w:hint="eastAsia"/>
          <w:sz w:val="20"/>
          <w:lang w:eastAsia="ko-KR"/>
        </w:rPr>
        <w:t>취성</w:t>
      </w:r>
      <w:proofErr w:type="spellEnd"/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저항성이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높은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316L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스테인리스강을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사용하였으며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proofErr w:type="spellStart"/>
      <w:r w:rsidR="00543C76" w:rsidRPr="00543C76">
        <w:rPr>
          <w:rFonts w:ascii="Times New Roman" w:hAnsi="Times New Roman" w:hint="eastAsia"/>
          <w:sz w:val="20"/>
          <w:lang w:eastAsia="ko-KR"/>
        </w:rPr>
        <w:t>단선식</w:t>
      </w:r>
      <w:proofErr w:type="spellEnd"/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proofErr w:type="spellStart"/>
      <w:r w:rsidR="00543C76" w:rsidRPr="00543C76">
        <w:rPr>
          <w:rFonts w:ascii="Times New Roman" w:hAnsi="Times New Roman" w:hint="eastAsia"/>
          <w:sz w:val="20"/>
          <w:lang w:eastAsia="ko-KR"/>
        </w:rPr>
        <w:t>안전결선을</w:t>
      </w:r>
      <w:proofErr w:type="spellEnd"/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채택하여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제한된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공간에서도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효율적인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체결과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유지보수가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가능하도록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하였다</w:t>
      </w:r>
      <w:r w:rsidR="00543C76" w:rsidRPr="00543C76">
        <w:rPr>
          <w:rFonts w:ascii="Times New Roman" w:hAnsi="Times New Roman" w:hint="eastAsia"/>
          <w:sz w:val="20"/>
          <w:lang w:eastAsia="ko-KR"/>
        </w:rPr>
        <w:t>. Fusion360</w:t>
      </w:r>
      <w:r w:rsidR="00543C76" w:rsidRPr="00543C76">
        <w:rPr>
          <w:rFonts w:ascii="Times New Roman" w:hAnsi="Times New Roman" w:hint="eastAsia"/>
          <w:sz w:val="20"/>
          <w:lang w:eastAsia="ko-KR"/>
        </w:rPr>
        <w:t>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활용한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가상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모델링과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MATLAB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기반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시뮬레이션을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통해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체결부의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구조적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안정성과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토크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요구량을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평가하였다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.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분석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결과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내부압력과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유효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직경의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제곱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항</w:t>
      </w:r>
      <w:r w:rsidR="00543C76" w:rsidRPr="00543C76">
        <w:rPr>
          <w:rFonts w:ascii="Times New Roman" w:hAnsi="Times New Roman" w:hint="eastAsia"/>
          <w:sz w:val="20"/>
          <w:lang w:eastAsia="ko-KR"/>
        </w:rPr>
        <w:t>(</w:t>
      </w:r>
      <w:proofErr w:type="spellStart"/>
      <w:r w:rsidR="00543C76" w:rsidRPr="00543C76">
        <w:rPr>
          <w:rFonts w:ascii="Times New Roman" w:hAnsi="Times New Roman" w:hint="eastAsia"/>
          <w:sz w:val="20"/>
          <w:lang w:eastAsia="ko-KR"/>
        </w:rPr>
        <w:t>pD</w:t>
      </w:r>
      <w:proofErr w:type="spellEnd"/>
      <w:r w:rsidR="00543C76" w:rsidRPr="00543C76">
        <w:rPr>
          <w:rFonts w:ascii="Times New Roman" w:hAnsi="Times New Roman" w:hint="eastAsia"/>
          <w:sz w:val="20"/>
          <w:lang w:eastAsia="ko-KR"/>
        </w:rPr>
        <w:t>_</w:t>
      </w:r>
      <m:oMath>
        <m:sSup>
          <m:sSupPr>
            <m:ctrlPr>
              <w:rPr>
                <w:rFonts w:ascii="Cambria Math" w:hAnsi="Cambria Math"/>
                <w:i/>
                <w:sz w:val="20"/>
                <w:lang w:eastAsia="ko-KR"/>
              </w:rPr>
            </m:ctrlPr>
          </m:sSupPr>
          <m:e>
            <m:r>
              <w:rPr>
                <w:rFonts w:ascii="Cambria Math" w:hAnsi="Cambria Math"/>
                <w:sz w:val="20"/>
                <w:lang w:eastAsia="ko-KR"/>
              </w:rPr>
              <m:t>i</m:t>
            </m:r>
          </m:e>
          <m:sup>
            <m:r>
              <w:rPr>
                <w:rFonts w:ascii="Cambria Math" w:hAnsi="Cambria Math"/>
                <w:sz w:val="20"/>
                <w:lang w:eastAsia="ko-KR"/>
              </w:rPr>
              <m:t>2</m:t>
            </m:r>
          </m:sup>
        </m:sSup>
      </m:oMath>
      <w:r w:rsidR="00543C76" w:rsidRPr="00543C76">
        <w:rPr>
          <w:rFonts w:ascii="Times New Roman" w:hAnsi="Times New Roman" w:hint="eastAsia"/>
          <w:sz w:val="20"/>
          <w:lang w:eastAsia="ko-KR"/>
        </w:rPr>
        <w:t>)</w:t>
      </w:r>
      <w:r w:rsidR="00543C76" w:rsidRPr="00543C76">
        <w:rPr>
          <w:rFonts w:ascii="Times New Roman" w:hAnsi="Times New Roman" w:hint="eastAsia"/>
          <w:sz w:val="20"/>
          <w:lang w:eastAsia="ko-KR"/>
        </w:rPr>
        <w:t>이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요구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토크에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지배적인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영향을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미치며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너트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proofErr w:type="spellStart"/>
      <w:r w:rsidR="00543C76" w:rsidRPr="00543C76">
        <w:rPr>
          <w:rFonts w:ascii="Times New Roman" w:hAnsi="Times New Roman" w:hint="eastAsia"/>
          <w:sz w:val="20"/>
          <w:lang w:eastAsia="ko-KR"/>
        </w:rPr>
        <w:t>팩터</w:t>
      </w:r>
      <w:proofErr w:type="spellEnd"/>
      <w:r w:rsidR="00543C76" w:rsidRPr="00543C76">
        <w:rPr>
          <w:rFonts w:ascii="Times New Roman" w:hAnsi="Times New Roman" w:hint="eastAsia"/>
          <w:sz w:val="20"/>
          <w:lang w:eastAsia="ko-KR"/>
        </w:rPr>
        <w:t>(K)</w:t>
      </w:r>
      <w:r w:rsidR="00543C76" w:rsidRPr="00543C76">
        <w:rPr>
          <w:rFonts w:ascii="Times New Roman" w:hAnsi="Times New Roman" w:hint="eastAsia"/>
          <w:sz w:val="20"/>
          <w:lang w:eastAsia="ko-KR"/>
        </w:rPr>
        <w:t>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변화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또한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체결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신뢰성에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큰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영향을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주는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것으로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나타났다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.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볼트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개수와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지름의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조합에서는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다수의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소경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볼트가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토크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요구량을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줄일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있으나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구조적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강성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저하와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조립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복잡도가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동반되었고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소수의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대경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볼트는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proofErr w:type="spellStart"/>
      <w:r w:rsidR="00543C76" w:rsidRPr="00543C76">
        <w:rPr>
          <w:rFonts w:ascii="Times New Roman" w:hAnsi="Times New Roman" w:hint="eastAsia"/>
          <w:sz w:val="20"/>
          <w:lang w:eastAsia="ko-KR"/>
        </w:rPr>
        <w:t>고토크</w:t>
      </w:r>
      <w:proofErr w:type="spellEnd"/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요구와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공구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접근성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문제가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발생함을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확인하였다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.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또한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proofErr w:type="spellStart"/>
      <w:r w:rsidR="00543C76" w:rsidRPr="00543C76">
        <w:rPr>
          <w:rFonts w:ascii="Times New Roman" w:hAnsi="Times New Roman" w:hint="eastAsia"/>
          <w:sz w:val="20"/>
          <w:lang w:eastAsia="ko-KR"/>
        </w:rPr>
        <w:t>안전결선</w:t>
      </w:r>
      <w:proofErr w:type="spellEnd"/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와이어의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추정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저항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토크를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비교한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결과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이는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본질적으로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체결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토크를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지지하는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장치가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아닌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2</w:t>
      </w:r>
      <w:r w:rsidR="00543C76" w:rsidRPr="00543C76">
        <w:rPr>
          <w:rFonts w:ascii="Times New Roman" w:hAnsi="Times New Roman" w:hint="eastAsia"/>
          <w:sz w:val="20"/>
          <w:lang w:eastAsia="ko-KR"/>
        </w:rPr>
        <w:t>차적인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풀림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방지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장치임을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다시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번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확인할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있었다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.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결론적으로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본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연구는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이동형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액체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수소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저장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탱크의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proofErr w:type="spellStart"/>
      <w:r w:rsidR="00543C76" w:rsidRPr="00543C76">
        <w:rPr>
          <w:rFonts w:ascii="Times New Roman" w:hAnsi="Times New Roman" w:hint="eastAsia"/>
          <w:sz w:val="20"/>
          <w:lang w:eastAsia="ko-KR"/>
        </w:rPr>
        <w:t>체결부</w:t>
      </w:r>
      <w:proofErr w:type="spellEnd"/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설계에서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proofErr w:type="spellStart"/>
      <w:r w:rsidR="00543C76" w:rsidRPr="00543C76">
        <w:rPr>
          <w:rFonts w:ascii="Times New Roman" w:hAnsi="Times New Roman" w:hint="eastAsia"/>
          <w:sz w:val="20"/>
          <w:lang w:eastAsia="ko-KR"/>
        </w:rPr>
        <w:t>안전결선</w:t>
      </w:r>
      <w:proofErr w:type="spellEnd"/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적용의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필요성과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효과를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정량적으로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검토하였으며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,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향후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실험적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검증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및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표준화된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체결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절차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연구로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이어질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있는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기초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데이터를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제공한다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.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이러한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접근은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수소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경제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확산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과정에서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안전성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확보와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대중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신뢰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회복에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기여할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수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있을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것으로</w:t>
      </w:r>
      <w:r w:rsidR="00543C76" w:rsidRPr="00543C76">
        <w:rPr>
          <w:rFonts w:ascii="Times New Roman" w:hAnsi="Times New Roman" w:hint="eastAsia"/>
          <w:sz w:val="20"/>
          <w:lang w:eastAsia="ko-KR"/>
        </w:rPr>
        <w:t xml:space="preserve"> </w:t>
      </w:r>
      <w:r w:rsidR="00543C76" w:rsidRPr="00543C76">
        <w:rPr>
          <w:rFonts w:ascii="Times New Roman" w:hAnsi="Times New Roman" w:hint="eastAsia"/>
          <w:sz w:val="20"/>
          <w:lang w:eastAsia="ko-KR"/>
        </w:rPr>
        <w:t>기대된다</w:t>
      </w:r>
      <w:r w:rsidR="00543C76" w:rsidRPr="00543C76">
        <w:rPr>
          <w:rFonts w:ascii="Times New Roman" w:hAnsi="Times New Roman" w:hint="eastAsia"/>
          <w:sz w:val="20"/>
          <w:lang w:eastAsia="ko-KR"/>
        </w:rPr>
        <w:t>.</w:t>
      </w:r>
    </w:p>
    <w:p w14:paraId="0C9B88CC" w14:textId="77777777" w:rsidR="00D9551E" w:rsidRPr="00AE286B" w:rsidRDefault="00D9551E" w:rsidP="0091501A">
      <w:pPr>
        <w:pStyle w:val="SectionTitle"/>
      </w:pPr>
      <w:r w:rsidRPr="00B60CAF">
        <w:t>서론</w:t>
      </w:r>
      <w:r w:rsidR="0033723C" w:rsidRPr="00B60CAF">
        <w:rPr>
          <w:rFonts w:hint="eastAsia"/>
        </w:rPr>
        <w:t xml:space="preserve"> (</w:t>
      </w:r>
      <w:r w:rsidR="001872DC" w:rsidRPr="00B60CAF">
        <w:t xml:space="preserve"> </w:t>
      </w:r>
      <w:r w:rsidR="0033723C" w:rsidRPr="00B60CAF">
        <w:t>Introduction</w:t>
      </w:r>
      <w:r w:rsidR="001872DC" w:rsidRPr="00B60CAF">
        <w:t xml:space="preserve"> </w:t>
      </w:r>
      <w:r w:rsidR="0033723C" w:rsidRPr="00B60CAF">
        <w:t>)</w:t>
      </w:r>
    </w:p>
    <w:p w14:paraId="587829B2" w14:textId="77777777" w:rsidR="00590AB9" w:rsidRDefault="00AE286B" w:rsidP="0091501A">
      <w:pPr>
        <w:pStyle w:val="SectionTitle"/>
      </w:pPr>
      <w:r w:rsidRPr="00B60CAF">
        <w:t>인류는</w:t>
      </w:r>
      <w:r w:rsidRPr="00B60CAF">
        <w:t xml:space="preserve"> </w:t>
      </w:r>
      <w:r w:rsidRPr="00B60CAF">
        <w:t>더</w:t>
      </w:r>
      <w:r w:rsidRPr="00B60CAF">
        <w:t xml:space="preserve"> </w:t>
      </w:r>
      <w:r w:rsidRPr="00B60CAF">
        <w:t>나은</w:t>
      </w:r>
      <w:r w:rsidRPr="00B60CAF">
        <w:t xml:space="preserve"> </w:t>
      </w:r>
      <w:r w:rsidRPr="00B60CAF">
        <w:t>세상을</w:t>
      </w:r>
      <w:r w:rsidRPr="00B60CAF">
        <w:t xml:space="preserve"> </w:t>
      </w:r>
      <w:r w:rsidRPr="00B60CAF">
        <w:t>만들어가기</w:t>
      </w:r>
      <w:r w:rsidRPr="00B60CAF">
        <w:t xml:space="preserve"> </w:t>
      </w:r>
      <w:r w:rsidRPr="00B60CAF">
        <w:t>위해</w:t>
      </w:r>
      <w:r w:rsidRPr="00B60CAF">
        <w:t xml:space="preserve"> </w:t>
      </w:r>
      <w:r w:rsidRPr="00B60CAF">
        <w:t>끊임없이</w:t>
      </w:r>
      <w:r w:rsidRPr="00B60CAF">
        <w:t xml:space="preserve"> </w:t>
      </w:r>
      <w:r w:rsidRPr="00B60CAF">
        <w:t>주변의</w:t>
      </w:r>
      <w:r w:rsidRPr="00B60CAF">
        <w:t xml:space="preserve"> </w:t>
      </w:r>
      <w:r w:rsidRPr="00B60CAF">
        <w:t>다양한</w:t>
      </w:r>
      <w:r w:rsidRPr="00B60CAF">
        <w:t xml:space="preserve"> </w:t>
      </w:r>
      <w:r w:rsidRPr="00B60CAF">
        <w:t>자원을</w:t>
      </w:r>
      <w:r w:rsidRPr="00B60CAF">
        <w:t xml:space="preserve"> </w:t>
      </w:r>
      <w:r w:rsidRPr="00B60CAF">
        <w:t>활용해</w:t>
      </w:r>
      <w:r w:rsidRPr="00B60CAF">
        <w:t xml:space="preserve"> </w:t>
      </w:r>
      <w:r w:rsidRPr="00B60CAF">
        <w:t>왔으며</w:t>
      </w:r>
      <w:r w:rsidRPr="00B60CAF">
        <w:t xml:space="preserve">, </w:t>
      </w:r>
      <w:r w:rsidRPr="00B60CAF">
        <w:t>이러한</w:t>
      </w:r>
      <w:r w:rsidRPr="00B60CAF">
        <w:t xml:space="preserve"> </w:t>
      </w:r>
      <w:r w:rsidRPr="00B60CAF">
        <w:t>과정을</w:t>
      </w:r>
      <w:r w:rsidRPr="00B60CAF">
        <w:t xml:space="preserve"> </w:t>
      </w:r>
      <w:r w:rsidRPr="00B60CAF">
        <w:t>통해</w:t>
      </w:r>
      <w:r w:rsidRPr="00B60CAF">
        <w:t xml:space="preserve"> </w:t>
      </w:r>
      <w:r w:rsidRPr="00B60CAF">
        <w:t>문명은</w:t>
      </w:r>
      <w:r w:rsidRPr="00B60CAF">
        <w:t xml:space="preserve"> </w:t>
      </w:r>
      <w:r w:rsidRPr="00B60CAF">
        <w:t>지속적으로</w:t>
      </w:r>
      <w:r w:rsidRPr="00B60CAF">
        <w:t xml:space="preserve"> </w:t>
      </w:r>
      <w:r w:rsidRPr="00B60CAF">
        <w:t>발전해</w:t>
      </w:r>
      <w:r w:rsidRPr="00B60CAF">
        <w:t xml:space="preserve"> </w:t>
      </w:r>
      <w:r w:rsidRPr="00B60CAF">
        <w:t>왔다</w:t>
      </w:r>
      <w:r w:rsidRPr="00B60CAF">
        <w:t xml:space="preserve">. </w:t>
      </w:r>
      <w:r w:rsidRPr="00B60CAF">
        <w:t>특히</w:t>
      </w:r>
      <w:r w:rsidRPr="00B60CAF">
        <w:t xml:space="preserve"> </w:t>
      </w:r>
      <w:r w:rsidRPr="00B60CAF">
        <w:t>지난</w:t>
      </w:r>
      <w:r w:rsidRPr="00B60CAF">
        <w:t xml:space="preserve"> 200</w:t>
      </w:r>
      <w:r w:rsidRPr="00B60CAF">
        <w:t>여</w:t>
      </w:r>
      <w:r w:rsidRPr="00B60CAF">
        <w:t xml:space="preserve"> </w:t>
      </w:r>
      <w:r w:rsidRPr="00B60CAF">
        <w:t>년간</w:t>
      </w:r>
      <w:r w:rsidRPr="00B60CAF">
        <w:t xml:space="preserve"> </w:t>
      </w:r>
      <w:r w:rsidRPr="00B60CAF">
        <w:t>인류가</w:t>
      </w:r>
      <w:r w:rsidRPr="00B60CAF">
        <w:t xml:space="preserve"> </w:t>
      </w:r>
      <w:r w:rsidRPr="00B60CAF">
        <w:t>경험한</w:t>
      </w:r>
      <w:r w:rsidRPr="00B60CAF">
        <w:t xml:space="preserve"> </w:t>
      </w:r>
      <w:r w:rsidRPr="00B60CAF">
        <w:t>변화</w:t>
      </w:r>
      <w:r w:rsidRPr="00B60CAF">
        <w:t xml:space="preserve"> </w:t>
      </w:r>
      <w:r w:rsidRPr="00B60CAF">
        <w:t>중</w:t>
      </w:r>
      <w:r w:rsidRPr="00B60CAF">
        <w:t xml:space="preserve"> </w:t>
      </w:r>
      <w:r w:rsidRPr="00B60CAF">
        <w:t>가장</w:t>
      </w:r>
      <w:r w:rsidRPr="00B60CAF">
        <w:t xml:space="preserve"> </w:t>
      </w:r>
      <w:r w:rsidRPr="00B60CAF">
        <w:t>극적인</w:t>
      </w:r>
      <w:r w:rsidRPr="00B60CAF">
        <w:t xml:space="preserve"> </w:t>
      </w:r>
      <w:r w:rsidRPr="00B60CAF">
        <w:t>사건은</w:t>
      </w:r>
      <w:r w:rsidRPr="00B60CAF">
        <w:t xml:space="preserve"> </w:t>
      </w:r>
      <w:r w:rsidRPr="00B60CAF">
        <w:t>단연</w:t>
      </w:r>
      <w:r w:rsidRPr="00B60CAF">
        <w:t xml:space="preserve"> “</w:t>
      </w:r>
      <w:r w:rsidRPr="00B60CAF">
        <w:t>산업혁명</w:t>
      </w:r>
      <w:r w:rsidRPr="00B60CAF">
        <w:t>”</w:t>
      </w:r>
      <w:r w:rsidRPr="00B60CAF">
        <w:t>이라</w:t>
      </w:r>
      <w:r w:rsidRPr="00B60CAF">
        <w:t xml:space="preserve"> </w:t>
      </w:r>
      <w:r w:rsidRPr="00B60CAF">
        <w:t>할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있다</w:t>
      </w:r>
      <w:r w:rsidRPr="00B60CAF">
        <w:t xml:space="preserve">. </w:t>
      </w:r>
      <w:r w:rsidRPr="00B60CAF">
        <w:t>산업혁명은</w:t>
      </w:r>
      <w:r w:rsidRPr="00B60CAF">
        <w:t xml:space="preserve"> </w:t>
      </w:r>
      <w:r w:rsidRPr="00B60CAF">
        <w:t>단순한</w:t>
      </w:r>
      <w:r w:rsidRPr="00B60CAF">
        <w:t xml:space="preserve"> </w:t>
      </w:r>
      <w:r w:rsidRPr="00B60CAF">
        <w:t>기술</w:t>
      </w:r>
      <w:r w:rsidRPr="00B60CAF">
        <w:t xml:space="preserve"> </w:t>
      </w:r>
      <w:r w:rsidRPr="00B60CAF">
        <w:t>혁신이</w:t>
      </w:r>
      <w:r w:rsidRPr="00B60CAF">
        <w:t xml:space="preserve"> </w:t>
      </w:r>
      <w:r w:rsidRPr="00B60CAF">
        <w:t>아니라</w:t>
      </w:r>
      <w:r w:rsidRPr="00B60CAF">
        <w:t xml:space="preserve">, </w:t>
      </w:r>
      <w:r w:rsidRPr="00B60CAF">
        <w:t>사회</w:t>
      </w:r>
      <w:r w:rsidRPr="00B60CAF">
        <w:t>·</w:t>
      </w:r>
      <w:r w:rsidRPr="00B60CAF">
        <w:t>경제</w:t>
      </w:r>
      <w:r w:rsidRPr="00B60CAF">
        <w:t>·</w:t>
      </w:r>
      <w:r w:rsidRPr="00B60CAF">
        <w:t>문화</w:t>
      </w:r>
      <w:r w:rsidRPr="00B60CAF">
        <w:t xml:space="preserve"> </w:t>
      </w:r>
      <w:r w:rsidRPr="00B60CAF">
        <w:t>전반에</w:t>
      </w:r>
      <w:r w:rsidRPr="00B60CAF">
        <w:t xml:space="preserve"> </w:t>
      </w:r>
      <w:r w:rsidRPr="00B60CAF">
        <w:t>걸친</w:t>
      </w:r>
      <w:r w:rsidRPr="00B60CAF">
        <w:t xml:space="preserve"> </w:t>
      </w:r>
      <w:r w:rsidRPr="00B60CAF">
        <w:t>구조적</w:t>
      </w:r>
      <w:r w:rsidRPr="00B60CAF">
        <w:t xml:space="preserve"> </w:t>
      </w:r>
      <w:r w:rsidRPr="00B60CAF">
        <w:t>변화를</w:t>
      </w:r>
      <w:r w:rsidRPr="00B60CAF">
        <w:t xml:space="preserve"> </w:t>
      </w:r>
      <w:r w:rsidRPr="00B60CAF">
        <w:t>촉발하며</w:t>
      </w:r>
      <w:r w:rsidRPr="00B60CAF">
        <w:t xml:space="preserve"> </w:t>
      </w:r>
      <w:r w:rsidRPr="00B60CAF">
        <w:t>문명을</w:t>
      </w:r>
      <w:r w:rsidRPr="00B60CAF">
        <w:t xml:space="preserve"> </w:t>
      </w:r>
      <w:r w:rsidRPr="00B60CAF">
        <w:t>한</w:t>
      </w:r>
      <w:r w:rsidRPr="00B60CAF">
        <w:t xml:space="preserve"> </w:t>
      </w:r>
      <w:r w:rsidRPr="00B60CAF">
        <w:t>단계씩</w:t>
      </w:r>
      <w:r w:rsidRPr="00B60CAF">
        <w:t xml:space="preserve"> </w:t>
      </w:r>
      <w:r w:rsidRPr="00B60CAF">
        <w:t>도약시킨</w:t>
      </w:r>
      <w:r w:rsidRPr="00B60CAF">
        <w:t xml:space="preserve"> </w:t>
      </w:r>
      <w:r w:rsidRPr="00B60CAF">
        <w:t>과정이었다</w:t>
      </w:r>
      <w:r w:rsidRPr="00B60CAF">
        <w:t xml:space="preserve">. </w:t>
      </w:r>
      <w:r w:rsidRPr="00B60CAF">
        <w:t>그러나</w:t>
      </w:r>
      <w:r w:rsidRPr="00B60CAF">
        <w:t xml:space="preserve"> </w:t>
      </w:r>
      <w:r w:rsidRPr="00B60CAF">
        <w:t>이러한</w:t>
      </w:r>
      <w:r w:rsidRPr="00B60CAF">
        <w:t xml:space="preserve"> </w:t>
      </w:r>
      <w:r w:rsidRPr="00B60CAF">
        <w:t>산업혁명을</w:t>
      </w:r>
      <w:r w:rsidRPr="00B60CAF">
        <w:t xml:space="preserve"> </w:t>
      </w:r>
      <w:r w:rsidRPr="00B60CAF">
        <w:t>거치면서</w:t>
      </w:r>
      <w:r w:rsidRPr="00B60CAF">
        <w:t xml:space="preserve"> </w:t>
      </w:r>
      <w:r w:rsidRPr="00B60CAF">
        <w:t>우리는</w:t>
      </w:r>
      <w:r w:rsidRPr="00B60CAF">
        <w:t xml:space="preserve"> </w:t>
      </w:r>
      <w:r w:rsidRPr="00B60CAF">
        <w:t>새로운</w:t>
      </w:r>
      <w:r w:rsidRPr="00B60CAF">
        <w:t xml:space="preserve"> </w:t>
      </w:r>
      <w:r w:rsidRPr="00B60CAF">
        <w:t>고민에</w:t>
      </w:r>
      <w:r w:rsidRPr="00B60CAF">
        <w:t xml:space="preserve"> </w:t>
      </w:r>
      <w:r w:rsidRPr="00B60CAF">
        <w:t>직면하게</w:t>
      </w:r>
      <w:r w:rsidRPr="00B60CAF">
        <w:t xml:space="preserve"> </w:t>
      </w:r>
      <w:r w:rsidRPr="00B60CAF">
        <w:t>되었다</w:t>
      </w:r>
      <w:r w:rsidRPr="00B60CAF">
        <w:t xml:space="preserve">. </w:t>
      </w:r>
      <w:r w:rsidRPr="00B60CAF">
        <w:t>우리가</w:t>
      </w:r>
      <w:r w:rsidRPr="00B60CAF">
        <w:t xml:space="preserve"> </w:t>
      </w:r>
      <w:r w:rsidRPr="00B60CAF">
        <w:t>추구하는</w:t>
      </w:r>
      <w:r w:rsidRPr="00B60CAF">
        <w:t xml:space="preserve"> </w:t>
      </w:r>
      <w:r w:rsidRPr="00B60CAF">
        <w:t>목표는</w:t>
      </w:r>
      <w:r w:rsidRPr="00B60CAF">
        <w:t xml:space="preserve"> </w:t>
      </w:r>
      <w:r w:rsidRPr="00B60CAF">
        <w:t>분명</w:t>
      </w:r>
      <w:r w:rsidRPr="00B60CAF">
        <w:t xml:space="preserve"> </w:t>
      </w:r>
      <w:r w:rsidRPr="00B60CAF">
        <w:t>더</w:t>
      </w:r>
      <w:r w:rsidRPr="00B60CAF">
        <w:t xml:space="preserve"> </w:t>
      </w:r>
      <w:r w:rsidRPr="00B60CAF">
        <w:t>나은</w:t>
      </w:r>
      <w:r w:rsidRPr="00B60CAF">
        <w:t xml:space="preserve"> </w:t>
      </w:r>
      <w:r w:rsidRPr="00B60CAF">
        <w:t>삶이었지만</w:t>
      </w:r>
      <w:r w:rsidRPr="00B60CAF">
        <w:t xml:space="preserve">, </w:t>
      </w:r>
      <w:r w:rsidRPr="00B60CAF">
        <w:t>역설적으로</w:t>
      </w:r>
      <w:r w:rsidRPr="00B60CAF">
        <w:t xml:space="preserve"> </w:t>
      </w:r>
      <w:r w:rsidRPr="00B60CAF">
        <w:t>우리의</w:t>
      </w:r>
      <w:r w:rsidRPr="00B60CAF">
        <w:t xml:space="preserve"> </w:t>
      </w:r>
      <w:r w:rsidRPr="00B60CAF">
        <w:t>생활</w:t>
      </w:r>
      <w:r w:rsidRPr="00B60CAF">
        <w:t xml:space="preserve"> </w:t>
      </w:r>
      <w:r w:rsidRPr="00B60CAF">
        <w:t>터전인</w:t>
      </w:r>
      <w:r w:rsidRPr="00B60CAF">
        <w:t xml:space="preserve"> </w:t>
      </w:r>
      <w:r w:rsidRPr="00B60CAF">
        <w:t>지구</w:t>
      </w:r>
      <w:r w:rsidRPr="00B60CAF">
        <w:t xml:space="preserve"> </w:t>
      </w:r>
      <w:r w:rsidRPr="00B60CAF">
        <w:t>환경을</w:t>
      </w:r>
      <w:r w:rsidRPr="00B60CAF">
        <w:t xml:space="preserve"> </w:t>
      </w:r>
      <w:r w:rsidRPr="00B60CAF">
        <w:t>심각하게</w:t>
      </w:r>
      <w:r w:rsidRPr="00B60CAF">
        <w:t xml:space="preserve"> </w:t>
      </w:r>
      <w:r w:rsidRPr="00B60CAF">
        <w:t>훼손하는</w:t>
      </w:r>
      <w:r w:rsidRPr="00B60CAF">
        <w:t xml:space="preserve"> </w:t>
      </w:r>
      <w:r w:rsidRPr="00B60CAF">
        <w:t>결과를</w:t>
      </w:r>
      <w:r w:rsidRPr="00B60CAF">
        <w:t xml:space="preserve"> </w:t>
      </w:r>
      <w:r w:rsidRPr="00B60CAF">
        <w:t>초래한</w:t>
      </w:r>
      <w:r w:rsidRPr="00B60CAF">
        <w:t xml:space="preserve"> </w:t>
      </w:r>
      <w:r w:rsidRPr="00B60CAF">
        <w:t>것이다</w:t>
      </w:r>
      <w:r w:rsidRPr="00B60CAF">
        <w:t xml:space="preserve">. </w:t>
      </w:r>
      <w:r w:rsidRPr="00B60CAF">
        <w:t>그렇다면</w:t>
      </w:r>
      <w:r w:rsidRPr="00B60CAF">
        <w:t xml:space="preserve"> </w:t>
      </w:r>
      <w:r w:rsidRPr="00B60CAF">
        <w:t>이러한</w:t>
      </w:r>
      <w:r w:rsidRPr="00B60CAF">
        <w:t xml:space="preserve"> </w:t>
      </w:r>
      <w:r w:rsidRPr="00B60CAF">
        <w:t>모순은</w:t>
      </w:r>
      <w:r w:rsidRPr="00B60CAF">
        <w:t xml:space="preserve"> </w:t>
      </w:r>
      <w:r w:rsidRPr="00B60CAF">
        <w:t>왜</w:t>
      </w:r>
      <w:r w:rsidRPr="00B60CAF">
        <w:t xml:space="preserve"> </w:t>
      </w:r>
      <w:r w:rsidRPr="00B60CAF">
        <w:t>발생했는가</w:t>
      </w:r>
      <w:r w:rsidRPr="00B60CAF">
        <w:t xml:space="preserve">? </w:t>
      </w:r>
      <w:r w:rsidRPr="00B60CAF">
        <w:t>그</w:t>
      </w:r>
      <w:r w:rsidRPr="00B60CAF">
        <w:t xml:space="preserve"> </w:t>
      </w:r>
      <w:r w:rsidRPr="00B60CAF">
        <w:t>배경에는</w:t>
      </w:r>
      <w:r w:rsidRPr="00B60CAF">
        <w:t xml:space="preserve"> </w:t>
      </w:r>
      <w:r w:rsidRPr="00B60CAF">
        <w:t>산업혁명</w:t>
      </w:r>
      <w:r w:rsidRPr="00B60CAF">
        <w:t xml:space="preserve"> </w:t>
      </w:r>
      <w:r w:rsidRPr="00B60CAF">
        <w:t>시대를</w:t>
      </w:r>
      <w:r w:rsidRPr="00B60CAF">
        <w:t xml:space="preserve"> </w:t>
      </w:r>
      <w:r w:rsidRPr="00B60CAF">
        <w:t>거치며</w:t>
      </w:r>
      <w:r w:rsidRPr="00B60CAF">
        <w:t xml:space="preserve"> </w:t>
      </w:r>
      <w:r w:rsidRPr="00B60CAF">
        <w:t>인류가</w:t>
      </w:r>
      <w:r w:rsidRPr="00B60CAF">
        <w:t xml:space="preserve"> </w:t>
      </w:r>
      <w:r w:rsidRPr="00B60CAF">
        <w:t>주력으로</w:t>
      </w:r>
      <w:r w:rsidRPr="00B60CAF">
        <w:t xml:space="preserve"> </w:t>
      </w:r>
      <w:r w:rsidRPr="00B60CAF">
        <w:t>사용한</w:t>
      </w:r>
      <w:r w:rsidRPr="00B60CAF">
        <w:t xml:space="preserve"> </w:t>
      </w:r>
      <w:r w:rsidRPr="00B60CAF">
        <w:t>에너지원</w:t>
      </w:r>
      <w:r w:rsidRPr="00B60CAF">
        <w:t xml:space="preserve">, </w:t>
      </w:r>
      <w:r w:rsidRPr="00B60CAF">
        <w:t>즉</w:t>
      </w:r>
      <w:r w:rsidRPr="00B60CAF">
        <w:t xml:space="preserve"> </w:t>
      </w:r>
      <w:r w:rsidRPr="00B60CAF">
        <w:t>화석연료가</w:t>
      </w:r>
      <w:r w:rsidRPr="00B60CAF">
        <w:t xml:space="preserve"> </w:t>
      </w:r>
      <w:r w:rsidRPr="00B60CAF">
        <w:t>자리</w:t>
      </w:r>
      <w:r w:rsidRPr="00B60CAF">
        <w:t xml:space="preserve"> </w:t>
      </w:r>
      <w:r w:rsidRPr="00B60CAF">
        <w:t>잡고</w:t>
      </w:r>
      <w:r w:rsidRPr="00B60CAF">
        <w:t xml:space="preserve"> </w:t>
      </w:r>
      <w:r w:rsidRPr="00B60CAF">
        <w:t>있다</w:t>
      </w:r>
      <w:r w:rsidRPr="00B60CAF">
        <w:t>. 1</w:t>
      </w:r>
      <w:r w:rsidRPr="00B60CAF">
        <w:t>차</w:t>
      </w:r>
      <w:r w:rsidRPr="00B60CAF">
        <w:t>, 2</w:t>
      </w:r>
      <w:r w:rsidRPr="00B60CAF">
        <w:t>차</w:t>
      </w:r>
      <w:r w:rsidRPr="00B60CAF">
        <w:t>, 3</w:t>
      </w:r>
      <w:r w:rsidRPr="00B60CAF">
        <w:t>차</w:t>
      </w:r>
      <w:r w:rsidRPr="00B60CAF">
        <w:t xml:space="preserve"> </w:t>
      </w:r>
      <w:r w:rsidRPr="00B60CAF">
        <w:t>산업혁명에</w:t>
      </w:r>
      <w:r w:rsidRPr="00B60CAF">
        <w:t xml:space="preserve"> </w:t>
      </w:r>
      <w:r w:rsidRPr="00B60CAF">
        <w:t>이르기까지</w:t>
      </w:r>
      <w:r w:rsidRPr="00B60CAF">
        <w:t xml:space="preserve"> </w:t>
      </w:r>
      <w:r w:rsidRPr="00B60CAF">
        <w:t>석탄</w:t>
      </w:r>
      <w:r w:rsidRPr="00B60CAF">
        <w:t xml:space="preserve">, </w:t>
      </w:r>
      <w:r w:rsidRPr="00B60CAF">
        <w:t>석유</w:t>
      </w:r>
      <w:r w:rsidRPr="00B60CAF">
        <w:t xml:space="preserve">, </w:t>
      </w:r>
      <w:r w:rsidRPr="00B60CAF">
        <w:t>천연가스와</w:t>
      </w:r>
      <w:r w:rsidRPr="00B60CAF">
        <w:t xml:space="preserve"> </w:t>
      </w:r>
      <w:r w:rsidRPr="00B60CAF">
        <w:t>같은</w:t>
      </w:r>
      <w:r w:rsidRPr="00B60CAF">
        <w:t xml:space="preserve"> </w:t>
      </w:r>
      <w:r w:rsidRPr="00B60CAF">
        <w:t>화석연료는</w:t>
      </w:r>
      <w:r w:rsidRPr="00B60CAF">
        <w:t xml:space="preserve"> </w:t>
      </w:r>
      <w:r w:rsidRPr="00B60CAF">
        <w:t>인류</w:t>
      </w:r>
      <w:r w:rsidRPr="00B60CAF">
        <w:t xml:space="preserve"> </w:t>
      </w:r>
      <w:r w:rsidRPr="00B60CAF">
        <w:t>문명을</w:t>
      </w:r>
      <w:r w:rsidRPr="00B60CAF">
        <w:t xml:space="preserve"> </w:t>
      </w:r>
      <w:r w:rsidRPr="00B60CAF">
        <w:t>가속적으로</w:t>
      </w:r>
      <w:r w:rsidRPr="00B60CAF">
        <w:t xml:space="preserve"> </w:t>
      </w:r>
      <w:r w:rsidRPr="00B60CAF">
        <w:t>성장시키는</w:t>
      </w:r>
      <w:r w:rsidRPr="00B60CAF">
        <w:t xml:space="preserve"> </w:t>
      </w:r>
      <w:r w:rsidRPr="00B60CAF">
        <w:t>동력이었다</w:t>
      </w:r>
      <w:r w:rsidRPr="00B60CAF">
        <w:t xml:space="preserve">. </w:t>
      </w:r>
      <w:r w:rsidRPr="00B60CAF">
        <w:t>그러나</w:t>
      </w:r>
      <w:r w:rsidRPr="00B60CAF">
        <w:t xml:space="preserve"> </w:t>
      </w:r>
      <w:r w:rsidRPr="00B60CAF">
        <w:t>화석연료의</w:t>
      </w:r>
      <w:r w:rsidRPr="00B60CAF">
        <w:t xml:space="preserve"> </w:t>
      </w:r>
      <w:r w:rsidRPr="00B60CAF">
        <w:t>연소</w:t>
      </w:r>
      <w:r w:rsidRPr="00B60CAF">
        <w:t xml:space="preserve"> </w:t>
      </w:r>
      <w:r w:rsidRPr="00B60CAF">
        <w:t>과정에서</w:t>
      </w:r>
      <w:r w:rsidRPr="00B60CAF">
        <w:t xml:space="preserve"> </w:t>
      </w:r>
      <w:r w:rsidRPr="00B60CAF">
        <w:t>배출되는</w:t>
      </w:r>
      <w:r w:rsidRPr="00B60CAF">
        <w:t xml:space="preserve"> </w:t>
      </w:r>
      <w:r w:rsidRPr="00B60CAF">
        <w:t>다량의</w:t>
      </w:r>
      <w:r w:rsidRPr="00B60CAF">
        <w:t xml:space="preserve"> </w:t>
      </w:r>
      <w:r w:rsidRPr="00B60CAF">
        <w:t>독성</w:t>
      </w:r>
      <w:r w:rsidRPr="00B60CAF">
        <w:t xml:space="preserve"> </w:t>
      </w:r>
      <w:r w:rsidRPr="00B60CAF">
        <w:t>물질과</w:t>
      </w:r>
      <w:r w:rsidRPr="00B60CAF">
        <w:t xml:space="preserve"> </w:t>
      </w:r>
      <w:r w:rsidRPr="00B60CAF">
        <w:t>온실가스는</w:t>
      </w:r>
      <w:r w:rsidRPr="00B60CAF">
        <w:t xml:space="preserve"> </w:t>
      </w:r>
      <w:r w:rsidRPr="00B60CAF">
        <w:t>대기</w:t>
      </w:r>
      <w:r w:rsidRPr="00B60CAF">
        <w:t xml:space="preserve"> </w:t>
      </w:r>
      <w:r w:rsidRPr="00B60CAF">
        <w:t>중에</w:t>
      </w:r>
      <w:r w:rsidRPr="00B60CAF">
        <w:t xml:space="preserve"> </w:t>
      </w:r>
      <w:r w:rsidRPr="00B60CAF">
        <w:t>새로운</w:t>
      </w:r>
      <w:r w:rsidRPr="00B60CAF">
        <w:t xml:space="preserve"> </w:t>
      </w:r>
      <w:r w:rsidRPr="00B60CAF">
        <w:t>층을</w:t>
      </w:r>
      <w:r w:rsidRPr="00B60CAF">
        <w:t xml:space="preserve"> </w:t>
      </w:r>
      <w:r w:rsidRPr="00B60CAF">
        <w:t>형성하여</w:t>
      </w:r>
      <w:r w:rsidRPr="00B60CAF">
        <w:t xml:space="preserve">, </w:t>
      </w:r>
      <w:r w:rsidRPr="00B60CAF">
        <w:t>태양으로부터</w:t>
      </w:r>
      <w:r w:rsidRPr="00B60CAF">
        <w:t xml:space="preserve"> </w:t>
      </w:r>
      <w:r w:rsidRPr="00B60CAF">
        <w:t>받은</w:t>
      </w:r>
      <w:r w:rsidRPr="00B60CAF">
        <w:t xml:space="preserve"> </w:t>
      </w:r>
      <w:r w:rsidRPr="00B60CAF">
        <w:t>복사열을</w:t>
      </w:r>
      <w:r w:rsidRPr="00B60CAF">
        <w:t xml:space="preserve"> </w:t>
      </w:r>
      <w:r w:rsidRPr="00B60CAF">
        <w:t>지표면에</w:t>
      </w:r>
      <w:r w:rsidRPr="00B60CAF">
        <w:t xml:space="preserve"> </w:t>
      </w:r>
      <w:r w:rsidRPr="00B60CAF">
        <w:t>가두는</w:t>
      </w:r>
      <w:r w:rsidRPr="00B60CAF">
        <w:t xml:space="preserve"> </w:t>
      </w:r>
      <w:r w:rsidRPr="00B60CAF">
        <w:t>효과를</w:t>
      </w:r>
      <w:r w:rsidRPr="00B60CAF">
        <w:t xml:space="preserve"> </w:t>
      </w:r>
      <w:r w:rsidRPr="00B60CAF">
        <w:t>만들어냈다</w:t>
      </w:r>
      <w:r w:rsidRPr="00B60CAF">
        <w:t xml:space="preserve">. </w:t>
      </w:r>
      <w:r w:rsidRPr="00B60CAF">
        <w:t>그</w:t>
      </w:r>
      <w:r w:rsidRPr="00B60CAF">
        <w:t xml:space="preserve"> </w:t>
      </w:r>
      <w:r w:rsidRPr="00B60CAF">
        <w:t>결과</w:t>
      </w:r>
      <w:r w:rsidRPr="00B60CAF">
        <w:t xml:space="preserve">, </w:t>
      </w:r>
      <w:r w:rsidRPr="00B60CAF">
        <w:t>지구는</w:t>
      </w:r>
      <w:r w:rsidRPr="00B60CAF">
        <w:t xml:space="preserve"> </w:t>
      </w:r>
      <w:r w:rsidRPr="00B60CAF">
        <w:t>오랜</w:t>
      </w:r>
      <w:r w:rsidRPr="00B60CAF">
        <w:t xml:space="preserve"> </w:t>
      </w:r>
      <w:r w:rsidRPr="00B60CAF">
        <w:t>주기</w:t>
      </w:r>
      <w:r w:rsidRPr="00B60CAF">
        <w:t xml:space="preserve"> </w:t>
      </w:r>
      <w:r w:rsidRPr="00B60CAF">
        <w:t>속에서</w:t>
      </w:r>
      <w:r w:rsidRPr="00B60CAF">
        <w:t xml:space="preserve"> </w:t>
      </w:r>
      <w:r w:rsidRPr="00B60CAF">
        <w:t>서서히</w:t>
      </w:r>
      <w:r w:rsidRPr="00B60CAF">
        <w:t xml:space="preserve"> </w:t>
      </w:r>
      <w:r w:rsidRPr="00B60CAF">
        <w:t>이루어지던</w:t>
      </w:r>
      <w:r w:rsidRPr="00B60CAF">
        <w:t xml:space="preserve"> </w:t>
      </w:r>
      <w:r w:rsidRPr="00B60CAF">
        <w:t>기온</w:t>
      </w:r>
      <w:r w:rsidRPr="00B60CAF">
        <w:t xml:space="preserve"> </w:t>
      </w:r>
      <w:r w:rsidRPr="00B60CAF">
        <w:t>변동과</w:t>
      </w:r>
      <w:r w:rsidRPr="00B60CAF">
        <w:t xml:space="preserve"> </w:t>
      </w:r>
      <w:r w:rsidRPr="00B60CAF">
        <w:t>달리</w:t>
      </w:r>
      <w:r w:rsidRPr="00B60CAF">
        <w:t xml:space="preserve">, </w:t>
      </w:r>
      <w:r w:rsidRPr="00B60CAF">
        <w:t>짧은</w:t>
      </w:r>
      <w:r w:rsidRPr="00B60CAF">
        <w:t xml:space="preserve"> </w:t>
      </w:r>
      <w:r w:rsidRPr="00B60CAF">
        <w:t>기간</w:t>
      </w:r>
      <w:r w:rsidRPr="00B60CAF">
        <w:t xml:space="preserve"> </w:t>
      </w:r>
      <w:r w:rsidRPr="00B60CAF">
        <w:t>동안</w:t>
      </w:r>
      <w:r w:rsidRPr="00B60CAF">
        <w:t xml:space="preserve"> </w:t>
      </w:r>
      <w:r w:rsidRPr="00B60CAF">
        <w:t>급격한</w:t>
      </w:r>
      <w:r w:rsidRPr="00B60CAF">
        <w:t xml:space="preserve"> </w:t>
      </w:r>
      <w:r w:rsidRPr="00B60CAF">
        <w:t>온난화를</w:t>
      </w:r>
      <w:r w:rsidRPr="00B60CAF">
        <w:t xml:space="preserve"> </w:t>
      </w:r>
      <w:r w:rsidRPr="00B60CAF">
        <w:t>겪게</w:t>
      </w:r>
      <w:r w:rsidRPr="00B60CAF">
        <w:t xml:space="preserve"> </w:t>
      </w:r>
      <w:r w:rsidRPr="00B60CAF">
        <w:t>되었고</w:t>
      </w:r>
      <w:r w:rsidRPr="00B60CAF">
        <w:t xml:space="preserve">, </w:t>
      </w:r>
      <w:r w:rsidRPr="00B60CAF">
        <w:t>이른바</w:t>
      </w:r>
      <w:r w:rsidRPr="00B60CAF">
        <w:t xml:space="preserve"> ‘</w:t>
      </w:r>
      <w:r w:rsidRPr="00B60CAF">
        <w:t>지구온난화</w:t>
      </w:r>
      <w:r w:rsidRPr="00B60CAF">
        <w:t>’</w:t>
      </w:r>
      <w:r w:rsidRPr="00B60CAF">
        <w:t>라는</w:t>
      </w:r>
      <w:r w:rsidRPr="00B60CAF">
        <w:t xml:space="preserve"> </w:t>
      </w:r>
      <w:r w:rsidRPr="00B60CAF">
        <w:t>심각한</w:t>
      </w:r>
      <w:r w:rsidRPr="00B60CAF">
        <w:t xml:space="preserve"> </w:t>
      </w:r>
      <w:r w:rsidRPr="00B60CAF">
        <w:t>환경</w:t>
      </w:r>
      <w:r w:rsidRPr="00B60CAF">
        <w:t xml:space="preserve"> </w:t>
      </w:r>
      <w:r w:rsidRPr="00B60CAF">
        <w:t>문제가</w:t>
      </w:r>
      <w:r w:rsidRPr="00B60CAF">
        <w:t xml:space="preserve"> </w:t>
      </w:r>
      <w:r w:rsidRPr="00B60CAF">
        <w:t>전</w:t>
      </w:r>
      <w:r w:rsidRPr="00B60CAF">
        <w:t xml:space="preserve"> </w:t>
      </w:r>
      <w:r w:rsidRPr="00B60CAF">
        <w:t>지구적으로</w:t>
      </w:r>
      <w:r w:rsidRPr="00B60CAF">
        <w:t xml:space="preserve"> </w:t>
      </w:r>
      <w:r w:rsidRPr="00B60CAF">
        <w:t>확산되었다</w:t>
      </w:r>
      <w:r w:rsidRPr="00B60CAF">
        <w:t xml:space="preserve">. </w:t>
      </w:r>
      <w:r w:rsidRPr="00B60CAF">
        <w:t>이와</w:t>
      </w:r>
      <w:r w:rsidRPr="00B60CAF">
        <w:t xml:space="preserve"> </w:t>
      </w:r>
      <w:r w:rsidRPr="00B60CAF">
        <w:t>같은</w:t>
      </w:r>
      <w:r w:rsidRPr="00B60CAF">
        <w:t xml:space="preserve"> </w:t>
      </w:r>
      <w:r w:rsidRPr="00B60CAF">
        <w:t>위기의식은</w:t>
      </w:r>
      <w:r w:rsidRPr="00B60CAF">
        <w:t xml:space="preserve"> </w:t>
      </w:r>
      <w:r w:rsidRPr="00B60CAF">
        <w:t>전</w:t>
      </w:r>
      <w:r w:rsidRPr="00B60CAF">
        <w:t xml:space="preserve"> </w:t>
      </w:r>
      <w:r w:rsidRPr="00B60CAF">
        <w:t>세계에</w:t>
      </w:r>
      <w:r w:rsidRPr="00B60CAF">
        <w:t xml:space="preserve"> </w:t>
      </w:r>
      <w:r w:rsidRPr="00B60CAF">
        <w:t>걸친</w:t>
      </w:r>
      <w:r w:rsidRPr="00B60CAF">
        <w:t xml:space="preserve"> </w:t>
      </w:r>
      <w:r w:rsidRPr="00B60CAF">
        <w:t>새로운</w:t>
      </w:r>
      <w:r w:rsidRPr="00B60CAF">
        <w:t xml:space="preserve"> </w:t>
      </w:r>
      <w:r w:rsidRPr="00B60CAF">
        <w:t>흐름을</w:t>
      </w:r>
      <w:r w:rsidRPr="00B60CAF">
        <w:t xml:space="preserve"> </w:t>
      </w:r>
      <w:r w:rsidRPr="00B60CAF">
        <w:t>만들었다</w:t>
      </w:r>
      <w:r w:rsidRPr="00B60CAF">
        <w:t xml:space="preserve">. </w:t>
      </w:r>
    </w:p>
    <w:p w14:paraId="6FF27937" w14:textId="77777777" w:rsidR="00DB6BEC" w:rsidRDefault="00DB6BEC" w:rsidP="0091501A">
      <w:pPr>
        <w:pStyle w:val="SectionTitle"/>
      </w:pPr>
    </w:p>
    <w:p w14:paraId="4BC6641A" w14:textId="77777777" w:rsidR="00590AB9" w:rsidRDefault="00590AB9" w:rsidP="0091501A">
      <w:pPr>
        <w:pStyle w:val="SectionTitle"/>
      </w:pPr>
      <w:r w:rsidRPr="00590AB9">
        <w:rPr>
          <w:noProof/>
        </w:rPr>
        <w:lastRenderedPageBreak/>
        <w:drawing>
          <wp:inline distT="0" distB="0" distL="0" distR="0" wp14:anchorId="4BF84010" wp14:editId="37F0C393">
            <wp:extent cx="3044825" cy="1214755"/>
            <wp:effectExtent l="0" t="0" r="3175" b="4445"/>
            <wp:docPr id="26621222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122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34C2" w14:textId="34031ACA" w:rsidR="00E14B3D" w:rsidRDefault="001A381B" w:rsidP="0091501A">
      <w:pPr>
        <w:pStyle w:val="SectionTitle"/>
      </w:pPr>
      <w:r>
        <w:t xml:space="preserve">Fig </w:t>
      </w:r>
      <w:r w:rsidR="00E14B3D">
        <w:rPr>
          <w:rFonts w:hint="eastAsia"/>
        </w:rPr>
        <w:t>1)</w:t>
      </w:r>
      <w:r w:rsidR="00214F76">
        <w:rPr>
          <w:rFonts w:hint="eastAsia"/>
        </w:rPr>
        <w:t xml:space="preserve"> </w:t>
      </w:r>
      <w:r w:rsidR="00214F76">
        <w:rPr>
          <w:rFonts w:hint="eastAsia"/>
        </w:rPr>
        <w:t>지구온난화</w:t>
      </w:r>
      <w:r w:rsidR="00214F76">
        <w:rPr>
          <w:rFonts w:hint="eastAsia"/>
        </w:rPr>
        <w:t xml:space="preserve"> </w:t>
      </w:r>
      <w:r w:rsidR="00214F76">
        <w:rPr>
          <w:rFonts w:hint="eastAsia"/>
        </w:rPr>
        <w:t>검색</w:t>
      </w:r>
      <w:r w:rsidR="00214F76">
        <w:rPr>
          <w:rFonts w:hint="eastAsia"/>
        </w:rPr>
        <w:t xml:space="preserve"> </w:t>
      </w:r>
      <w:r w:rsidR="00214F76">
        <w:rPr>
          <w:rFonts w:hint="eastAsia"/>
        </w:rPr>
        <w:t>빈도</w:t>
      </w:r>
      <w:r w:rsidR="00214F76">
        <w:rPr>
          <w:rFonts w:hint="eastAsia"/>
        </w:rPr>
        <w:t xml:space="preserve"> </w:t>
      </w:r>
      <w:r w:rsidR="00214F76">
        <w:rPr>
          <w:rFonts w:hint="eastAsia"/>
        </w:rPr>
        <w:t>그래프</w:t>
      </w:r>
    </w:p>
    <w:p w14:paraId="0047BBE0" w14:textId="454AEF9E" w:rsidR="00590AB9" w:rsidRDefault="00590AB9" w:rsidP="0091501A">
      <w:pPr>
        <w:pStyle w:val="SectionTitle"/>
      </w:pPr>
      <w:r>
        <w:rPr>
          <w:rFonts w:hint="eastAsia"/>
        </w:rPr>
        <w:t>위</w:t>
      </w:r>
      <w:r>
        <w:rPr>
          <w:rFonts w:hint="eastAsia"/>
        </w:rPr>
        <w:t xml:space="preserve"> </w:t>
      </w:r>
      <w:r>
        <w:rPr>
          <w:rFonts w:hint="eastAsia"/>
        </w:rPr>
        <w:t>사진은</w:t>
      </w:r>
      <w:r>
        <w:rPr>
          <w:rFonts w:hint="eastAsia"/>
        </w:rPr>
        <w:t xml:space="preserve"> </w:t>
      </w:r>
      <w:r w:rsidR="00366E72">
        <w:rPr>
          <w:rFonts w:hint="eastAsia"/>
        </w:rPr>
        <w:t xml:space="preserve">Google </w:t>
      </w:r>
      <w:proofErr w:type="spellStart"/>
      <w:r w:rsidR="00366E72">
        <w:rPr>
          <w:rFonts w:hint="eastAsia"/>
        </w:rPr>
        <w:t>Trands</w:t>
      </w:r>
      <w:proofErr w:type="spellEnd"/>
      <w:r w:rsidR="00366E72">
        <w:rPr>
          <w:rFonts w:hint="eastAsia"/>
        </w:rPr>
        <w:t xml:space="preserve"> </w:t>
      </w:r>
      <w:r w:rsidR="00366E72">
        <w:rPr>
          <w:rFonts w:hint="eastAsia"/>
        </w:rPr>
        <w:t>에서</w:t>
      </w:r>
      <w:r w:rsidR="00366E72">
        <w:rPr>
          <w:rFonts w:hint="eastAsia"/>
        </w:rPr>
        <w:t xml:space="preserve"> </w:t>
      </w:r>
      <w:r w:rsidR="00366E72">
        <w:rPr>
          <w:rFonts w:hint="eastAsia"/>
        </w:rPr>
        <w:t>지구온난화</w:t>
      </w:r>
      <w:r w:rsidR="00366E72">
        <w:rPr>
          <w:rFonts w:hint="eastAsia"/>
        </w:rPr>
        <w:t xml:space="preserve">(Global warming) </w:t>
      </w:r>
      <w:r w:rsidR="00366E72">
        <w:rPr>
          <w:rFonts w:hint="eastAsia"/>
        </w:rPr>
        <w:t>이라는</w:t>
      </w:r>
      <w:r w:rsidR="00366E72">
        <w:rPr>
          <w:rFonts w:hint="eastAsia"/>
        </w:rPr>
        <w:t xml:space="preserve"> </w:t>
      </w:r>
      <w:r w:rsidR="00366E72">
        <w:rPr>
          <w:rFonts w:hint="eastAsia"/>
        </w:rPr>
        <w:t>단어</w:t>
      </w:r>
      <w:r w:rsidR="00B03F78">
        <w:rPr>
          <w:rFonts w:hint="eastAsia"/>
        </w:rPr>
        <w:t>를</w:t>
      </w:r>
      <w:r w:rsidR="00B03F78">
        <w:rPr>
          <w:rFonts w:hint="eastAsia"/>
        </w:rPr>
        <w:t xml:space="preserve"> </w:t>
      </w:r>
      <w:r w:rsidR="00B03F78">
        <w:rPr>
          <w:rFonts w:hint="eastAsia"/>
        </w:rPr>
        <w:t>근</w:t>
      </w:r>
      <w:r w:rsidR="00B03F78">
        <w:rPr>
          <w:rFonts w:hint="eastAsia"/>
        </w:rPr>
        <w:t xml:space="preserve"> 12</w:t>
      </w:r>
      <w:r w:rsidR="00B03F78">
        <w:rPr>
          <w:rFonts w:hint="eastAsia"/>
        </w:rPr>
        <w:t>개월동안</w:t>
      </w:r>
      <w:r w:rsidR="00B03F78">
        <w:rPr>
          <w:rFonts w:hint="eastAsia"/>
        </w:rPr>
        <w:t xml:space="preserve"> </w:t>
      </w:r>
      <w:r w:rsidR="00B03F78">
        <w:rPr>
          <w:rFonts w:hint="eastAsia"/>
        </w:rPr>
        <w:t>전세계에서</w:t>
      </w:r>
      <w:r w:rsidR="00B03F78">
        <w:rPr>
          <w:rFonts w:hint="eastAsia"/>
        </w:rPr>
        <w:t xml:space="preserve"> </w:t>
      </w:r>
      <w:r w:rsidR="00B03F78">
        <w:rPr>
          <w:rFonts w:hint="eastAsia"/>
        </w:rPr>
        <w:t>검색한</w:t>
      </w:r>
      <w:r w:rsidR="00B03F78">
        <w:rPr>
          <w:rFonts w:hint="eastAsia"/>
        </w:rPr>
        <w:t xml:space="preserve"> </w:t>
      </w:r>
      <w:r w:rsidR="00B03F78">
        <w:rPr>
          <w:rFonts w:hint="eastAsia"/>
        </w:rPr>
        <w:t>정도를</w:t>
      </w:r>
      <w:r w:rsidR="00B03F78">
        <w:rPr>
          <w:rFonts w:hint="eastAsia"/>
        </w:rPr>
        <w:t xml:space="preserve"> </w:t>
      </w:r>
      <w:r w:rsidR="00366E72">
        <w:rPr>
          <w:rFonts w:hint="eastAsia"/>
        </w:rPr>
        <w:t xml:space="preserve"> </w:t>
      </w:r>
      <w:r w:rsidR="00B03F78">
        <w:rPr>
          <w:rFonts w:hint="eastAsia"/>
        </w:rPr>
        <w:t>나타내는</w:t>
      </w:r>
      <w:r w:rsidR="00B03F78">
        <w:rPr>
          <w:rFonts w:hint="eastAsia"/>
        </w:rPr>
        <w:t xml:space="preserve"> </w:t>
      </w:r>
      <w:r w:rsidR="00B03F78">
        <w:rPr>
          <w:rFonts w:hint="eastAsia"/>
        </w:rPr>
        <w:t>그래프이며</w:t>
      </w:r>
      <w:r w:rsidR="00B03F78">
        <w:rPr>
          <w:rFonts w:hint="eastAsia"/>
        </w:rPr>
        <w:t xml:space="preserve">, </w:t>
      </w:r>
      <w:r w:rsidR="002E6AE0">
        <w:rPr>
          <w:rFonts w:hint="eastAsia"/>
        </w:rPr>
        <w:t>빈도</w:t>
      </w:r>
      <w:r w:rsidR="002E6AE0">
        <w:rPr>
          <w:rFonts w:hint="eastAsia"/>
        </w:rPr>
        <w:t xml:space="preserve"> 50</w:t>
      </w:r>
      <w:r w:rsidR="002E6AE0">
        <w:rPr>
          <w:rFonts w:hint="eastAsia"/>
        </w:rPr>
        <w:t>은</w:t>
      </w:r>
      <w:r w:rsidR="002E6AE0">
        <w:rPr>
          <w:rFonts w:hint="eastAsia"/>
        </w:rPr>
        <w:t xml:space="preserve"> </w:t>
      </w:r>
      <w:r w:rsidR="002E6AE0">
        <w:rPr>
          <w:rFonts w:hint="eastAsia"/>
        </w:rPr>
        <w:t>평균적인</w:t>
      </w:r>
      <w:r w:rsidR="002E6AE0">
        <w:rPr>
          <w:rFonts w:hint="eastAsia"/>
        </w:rPr>
        <w:t xml:space="preserve"> </w:t>
      </w:r>
      <w:r w:rsidR="002E6AE0">
        <w:rPr>
          <w:rFonts w:hint="eastAsia"/>
        </w:rPr>
        <w:t>단어의</w:t>
      </w:r>
      <w:r w:rsidR="002E6AE0">
        <w:rPr>
          <w:rFonts w:hint="eastAsia"/>
        </w:rPr>
        <w:t xml:space="preserve"> </w:t>
      </w:r>
      <w:proofErr w:type="spellStart"/>
      <w:r w:rsidR="002E6AE0">
        <w:rPr>
          <w:rFonts w:hint="eastAsia"/>
        </w:rPr>
        <w:t>검색량을</w:t>
      </w:r>
      <w:proofErr w:type="spellEnd"/>
      <w:r w:rsidR="002E6AE0">
        <w:rPr>
          <w:rFonts w:hint="eastAsia"/>
        </w:rPr>
        <w:t xml:space="preserve">, </w:t>
      </w:r>
      <w:r w:rsidR="002E6AE0">
        <w:rPr>
          <w:rFonts w:hint="eastAsia"/>
        </w:rPr>
        <w:t>빈도</w:t>
      </w:r>
      <w:r w:rsidR="002E6AE0">
        <w:rPr>
          <w:rFonts w:hint="eastAsia"/>
        </w:rPr>
        <w:t xml:space="preserve"> 100</w:t>
      </w:r>
      <w:r w:rsidR="002E6AE0">
        <w:rPr>
          <w:rFonts w:hint="eastAsia"/>
        </w:rPr>
        <w:t>은</w:t>
      </w:r>
      <w:r w:rsidR="002E6AE0">
        <w:rPr>
          <w:rFonts w:hint="eastAsia"/>
        </w:rPr>
        <w:t xml:space="preserve"> </w:t>
      </w:r>
      <w:r w:rsidR="002E6AE0">
        <w:rPr>
          <w:rFonts w:hint="eastAsia"/>
        </w:rPr>
        <w:t>최근</w:t>
      </w:r>
      <w:r w:rsidR="002E6AE0">
        <w:rPr>
          <w:rFonts w:hint="eastAsia"/>
        </w:rPr>
        <w:t xml:space="preserve"> </w:t>
      </w:r>
      <w:r w:rsidR="002E6AE0">
        <w:rPr>
          <w:rFonts w:hint="eastAsia"/>
        </w:rPr>
        <w:t>유명세를</w:t>
      </w:r>
      <w:r w:rsidR="002E6AE0">
        <w:rPr>
          <w:rFonts w:hint="eastAsia"/>
        </w:rPr>
        <w:t xml:space="preserve"> </w:t>
      </w:r>
      <w:r w:rsidR="002E6AE0">
        <w:rPr>
          <w:rFonts w:hint="eastAsia"/>
        </w:rPr>
        <w:t>떨치고</w:t>
      </w:r>
      <w:r w:rsidR="002E6AE0">
        <w:rPr>
          <w:rFonts w:hint="eastAsia"/>
        </w:rPr>
        <w:t xml:space="preserve"> </w:t>
      </w:r>
      <w:r w:rsidR="002E6AE0">
        <w:rPr>
          <w:rFonts w:hint="eastAsia"/>
        </w:rPr>
        <w:t>있는</w:t>
      </w:r>
      <w:r w:rsidR="002E6AE0">
        <w:rPr>
          <w:rFonts w:hint="eastAsia"/>
        </w:rPr>
        <w:t xml:space="preserve"> </w:t>
      </w:r>
      <w:r w:rsidR="002E6AE0">
        <w:rPr>
          <w:rFonts w:hint="eastAsia"/>
        </w:rPr>
        <w:t>단어들이다</w:t>
      </w:r>
      <w:r w:rsidR="002E6AE0">
        <w:rPr>
          <w:rFonts w:hint="eastAsia"/>
        </w:rPr>
        <w:t xml:space="preserve">. </w:t>
      </w:r>
      <w:r w:rsidR="00E14E35">
        <w:rPr>
          <w:rFonts w:hint="eastAsia"/>
        </w:rPr>
        <w:t>위</w:t>
      </w:r>
      <w:r w:rsidR="00E14E35">
        <w:rPr>
          <w:rFonts w:hint="eastAsia"/>
        </w:rPr>
        <w:t xml:space="preserve"> </w:t>
      </w:r>
      <w:r w:rsidR="00E14E35">
        <w:rPr>
          <w:rFonts w:hint="eastAsia"/>
        </w:rPr>
        <w:t>수치의</w:t>
      </w:r>
      <w:r w:rsidR="00E14E35">
        <w:rPr>
          <w:rFonts w:hint="eastAsia"/>
        </w:rPr>
        <w:t xml:space="preserve"> </w:t>
      </w:r>
      <w:r w:rsidR="00E14E35">
        <w:rPr>
          <w:rFonts w:hint="eastAsia"/>
        </w:rPr>
        <w:t>경우</w:t>
      </w:r>
      <w:r w:rsidR="00E14E35">
        <w:rPr>
          <w:rFonts w:hint="eastAsia"/>
        </w:rPr>
        <w:t xml:space="preserve"> </w:t>
      </w:r>
      <w:r w:rsidR="00E14E35">
        <w:rPr>
          <w:rFonts w:hint="eastAsia"/>
        </w:rPr>
        <w:t>주로</w:t>
      </w:r>
      <w:r w:rsidR="00E14E35">
        <w:rPr>
          <w:rFonts w:hint="eastAsia"/>
        </w:rPr>
        <w:t xml:space="preserve"> </w:t>
      </w:r>
      <w:r w:rsidR="00E14E35">
        <w:rPr>
          <w:rFonts w:hint="eastAsia"/>
        </w:rPr>
        <w:t>빈도</w:t>
      </w:r>
      <w:r w:rsidR="00E14E35">
        <w:rPr>
          <w:rFonts w:hint="eastAsia"/>
        </w:rPr>
        <w:t xml:space="preserve"> 60~100</w:t>
      </w:r>
      <w:r w:rsidR="00E14E35">
        <w:rPr>
          <w:rFonts w:hint="eastAsia"/>
        </w:rPr>
        <w:t>사이에</w:t>
      </w:r>
      <w:r w:rsidR="00E14E35">
        <w:rPr>
          <w:rFonts w:hint="eastAsia"/>
        </w:rPr>
        <w:t xml:space="preserve"> </w:t>
      </w:r>
      <w:proofErr w:type="spellStart"/>
      <w:r w:rsidR="00E14E35">
        <w:rPr>
          <w:rFonts w:hint="eastAsia"/>
        </w:rPr>
        <w:t>포집해</w:t>
      </w:r>
      <w:proofErr w:type="spellEnd"/>
      <w:r w:rsidR="00E14E35">
        <w:rPr>
          <w:rFonts w:hint="eastAsia"/>
        </w:rPr>
        <w:t xml:space="preserve"> </w:t>
      </w:r>
      <w:r w:rsidR="00E14E35">
        <w:rPr>
          <w:rFonts w:hint="eastAsia"/>
        </w:rPr>
        <w:t>있으므로</w:t>
      </w:r>
      <w:r w:rsidR="00E14E35">
        <w:rPr>
          <w:rFonts w:hint="eastAsia"/>
        </w:rPr>
        <w:t xml:space="preserve"> </w:t>
      </w:r>
      <w:r w:rsidR="002E6D06">
        <w:rPr>
          <w:rFonts w:hint="eastAsia"/>
        </w:rPr>
        <w:t>인간이</w:t>
      </w:r>
      <w:r w:rsidR="002E6D06">
        <w:rPr>
          <w:rFonts w:hint="eastAsia"/>
        </w:rPr>
        <w:t xml:space="preserve"> </w:t>
      </w:r>
      <w:r w:rsidR="002E6D06">
        <w:rPr>
          <w:rFonts w:hint="eastAsia"/>
        </w:rPr>
        <w:t>지구온난화에</w:t>
      </w:r>
      <w:r w:rsidR="002E6D06">
        <w:rPr>
          <w:rFonts w:hint="eastAsia"/>
        </w:rPr>
        <w:t xml:space="preserve"> </w:t>
      </w:r>
      <w:r w:rsidR="002E6D06">
        <w:rPr>
          <w:rFonts w:hint="eastAsia"/>
        </w:rPr>
        <w:t>대해</w:t>
      </w:r>
      <w:r w:rsidR="002E6D06">
        <w:rPr>
          <w:rFonts w:hint="eastAsia"/>
        </w:rPr>
        <w:t xml:space="preserve"> </w:t>
      </w:r>
      <w:r w:rsidR="002E6D06">
        <w:rPr>
          <w:rFonts w:hint="eastAsia"/>
        </w:rPr>
        <w:t>민감히</w:t>
      </w:r>
      <w:r w:rsidR="002E6D06">
        <w:rPr>
          <w:rFonts w:hint="eastAsia"/>
        </w:rPr>
        <w:t xml:space="preserve"> </w:t>
      </w:r>
      <w:r w:rsidR="002E6D06">
        <w:rPr>
          <w:rFonts w:hint="eastAsia"/>
        </w:rPr>
        <w:t>반응하고</w:t>
      </w:r>
      <w:r w:rsidR="002E6D06">
        <w:rPr>
          <w:rFonts w:hint="eastAsia"/>
        </w:rPr>
        <w:t xml:space="preserve"> </w:t>
      </w:r>
      <w:r w:rsidR="002E6D06">
        <w:rPr>
          <w:rFonts w:hint="eastAsia"/>
        </w:rPr>
        <w:t>있다는</w:t>
      </w:r>
      <w:r w:rsidR="002E6D06">
        <w:rPr>
          <w:rFonts w:hint="eastAsia"/>
        </w:rPr>
        <w:t xml:space="preserve"> </w:t>
      </w:r>
      <w:r w:rsidR="002E6D06">
        <w:rPr>
          <w:rFonts w:hint="eastAsia"/>
        </w:rPr>
        <w:t>사실을</w:t>
      </w:r>
      <w:r w:rsidR="002E6D06">
        <w:rPr>
          <w:rFonts w:hint="eastAsia"/>
        </w:rPr>
        <w:t xml:space="preserve"> </w:t>
      </w:r>
      <w:r w:rsidR="002E6D06">
        <w:rPr>
          <w:rFonts w:hint="eastAsia"/>
        </w:rPr>
        <w:t>알</w:t>
      </w:r>
      <w:r w:rsidR="002E6D06">
        <w:rPr>
          <w:rFonts w:hint="eastAsia"/>
        </w:rPr>
        <w:t xml:space="preserve"> </w:t>
      </w:r>
      <w:r w:rsidR="002E6D06">
        <w:rPr>
          <w:rFonts w:hint="eastAsia"/>
        </w:rPr>
        <w:t>수</w:t>
      </w:r>
      <w:r w:rsidR="002E6D06">
        <w:rPr>
          <w:rFonts w:hint="eastAsia"/>
        </w:rPr>
        <w:t xml:space="preserve"> </w:t>
      </w:r>
      <w:r w:rsidR="002E6D06">
        <w:rPr>
          <w:rFonts w:hint="eastAsia"/>
        </w:rPr>
        <w:t>있다</w:t>
      </w:r>
      <w:r w:rsidR="002E6D06">
        <w:rPr>
          <w:rFonts w:hint="eastAsia"/>
        </w:rPr>
        <w:t xml:space="preserve">. </w:t>
      </w:r>
      <w:r w:rsidR="006C610A">
        <w:rPr>
          <w:rFonts w:hint="eastAsia"/>
        </w:rPr>
        <w:t>또한</w:t>
      </w:r>
      <w:r w:rsidR="006C610A">
        <w:rPr>
          <w:rFonts w:hint="eastAsia"/>
        </w:rPr>
        <w:t xml:space="preserve">, </w:t>
      </w:r>
      <w:r w:rsidR="006C610A">
        <w:rPr>
          <w:rFonts w:hint="eastAsia"/>
        </w:rPr>
        <w:t>수치를</w:t>
      </w:r>
      <w:r w:rsidR="006C610A">
        <w:rPr>
          <w:rFonts w:hint="eastAsia"/>
        </w:rPr>
        <w:t xml:space="preserve"> </w:t>
      </w:r>
      <w:r w:rsidR="006C610A">
        <w:rPr>
          <w:rFonts w:hint="eastAsia"/>
        </w:rPr>
        <w:t>해석해</w:t>
      </w:r>
      <w:r w:rsidR="006C610A">
        <w:rPr>
          <w:rFonts w:hint="eastAsia"/>
        </w:rPr>
        <w:t xml:space="preserve"> </w:t>
      </w:r>
      <w:r w:rsidR="006C610A">
        <w:rPr>
          <w:rFonts w:hint="eastAsia"/>
        </w:rPr>
        <w:t>보면</w:t>
      </w:r>
      <w:r w:rsidR="006C610A">
        <w:rPr>
          <w:rFonts w:hint="eastAsia"/>
        </w:rPr>
        <w:t xml:space="preserve">, </w:t>
      </w:r>
      <w:r w:rsidR="006C610A">
        <w:rPr>
          <w:rFonts w:hint="eastAsia"/>
        </w:rPr>
        <w:t>주로</w:t>
      </w:r>
      <w:r w:rsidR="006C610A">
        <w:rPr>
          <w:rFonts w:hint="eastAsia"/>
        </w:rPr>
        <w:t xml:space="preserve"> 3</w:t>
      </w:r>
      <w:r w:rsidR="006C610A">
        <w:rPr>
          <w:rFonts w:hint="eastAsia"/>
        </w:rPr>
        <w:t>월과</w:t>
      </w:r>
      <w:r w:rsidR="006C610A">
        <w:rPr>
          <w:rFonts w:hint="eastAsia"/>
        </w:rPr>
        <w:t xml:space="preserve"> 7~8</w:t>
      </w:r>
      <w:r w:rsidR="006C610A">
        <w:rPr>
          <w:rFonts w:hint="eastAsia"/>
        </w:rPr>
        <w:t>월에</w:t>
      </w:r>
      <w:r w:rsidR="006C610A">
        <w:rPr>
          <w:rFonts w:hint="eastAsia"/>
        </w:rPr>
        <w:t xml:space="preserve"> </w:t>
      </w:r>
      <w:proofErr w:type="spellStart"/>
      <w:r w:rsidR="006C610A">
        <w:rPr>
          <w:rFonts w:hint="eastAsia"/>
        </w:rPr>
        <w:t>검색량이</w:t>
      </w:r>
      <w:proofErr w:type="spellEnd"/>
      <w:r w:rsidR="006C610A">
        <w:rPr>
          <w:rFonts w:hint="eastAsia"/>
        </w:rPr>
        <w:t xml:space="preserve"> </w:t>
      </w:r>
      <w:r w:rsidR="006C610A">
        <w:rPr>
          <w:rFonts w:hint="eastAsia"/>
        </w:rPr>
        <w:t>높은</w:t>
      </w:r>
      <w:r w:rsidR="006C610A">
        <w:rPr>
          <w:rFonts w:hint="eastAsia"/>
        </w:rPr>
        <w:t xml:space="preserve"> </w:t>
      </w:r>
      <w:r w:rsidR="006C610A">
        <w:rPr>
          <w:rFonts w:hint="eastAsia"/>
        </w:rPr>
        <w:t>것을</w:t>
      </w:r>
      <w:r w:rsidR="006C610A">
        <w:rPr>
          <w:rFonts w:hint="eastAsia"/>
        </w:rPr>
        <w:t xml:space="preserve"> </w:t>
      </w:r>
      <w:r w:rsidR="006C610A">
        <w:rPr>
          <w:rFonts w:hint="eastAsia"/>
        </w:rPr>
        <w:t>볼</w:t>
      </w:r>
      <w:r w:rsidR="006C610A">
        <w:rPr>
          <w:rFonts w:hint="eastAsia"/>
        </w:rPr>
        <w:t xml:space="preserve"> </w:t>
      </w:r>
      <w:r w:rsidR="006C610A">
        <w:rPr>
          <w:rFonts w:hint="eastAsia"/>
        </w:rPr>
        <w:t>수</w:t>
      </w:r>
      <w:r w:rsidR="006C610A">
        <w:rPr>
          <w:rFonts w:hint="eastAsia"/>
        </w:rPr>
        <w:t xml:space="preserve"> </w:t>
      </w:r>
      <w:r w:rsidR="006C610A">
        <w:rPr>
          <w:rFonts w:hint="eastAsia"/>
        </w:rPr>
        <w:t>있는데</w:t>
      </w:r>
      <w:r w:rsidR="006C610A">
        <w:rPr>
          <w:rFonts w:hint="eastAsia"/>
        </w:rPr>
        <w:t xml:space="preserve">, </w:t>
      </w:r>
      <w:r w:rsidR="006C610A">
        <w:rPr>
          <w:rFonts w:hint="eastAsia"/>
        </w:rPr>
        <w:t>이때</w:t>
      </w:r>
      <w:r w:rsidR="006C610A">
        <w:rPr>
          <w:rFonts w:hint="eastAsia"/>
        </w:rPr>
        <w:t xml:space="preserve"> </w:t>
      </w:r>
      <w:r w:rsidR="006C610A">
        <w:rPr>
          <w:rFonts w:hint="eastAsia"/>
        </w:rPr>
        <w:t>주로</w:t>
      </w:r>
      <w:r w:rsidR="006C610A">
        <w:rPr>
          <w:rFonts w:hint="eastAsia"/>
        </w:rPr>
        <w:t xml:space="preserve"> </w:t>
      </w:r>
      <w:r w:rsidR="006C610A">
        <w:rPr>
          <w:rFonts w:hint="eastAsia"/>
        </w:rPr>
        <w:t>지구온난화와</w:t>
      </w:r>
      <w:r w:rsidR="006C610A">
        <w:rPr>
          <w:rFonts w:hint="eastAsia"/>
        </w:rPr>
        <w:t xml:space="preserve"> </w:t>
      </w:r>
      <w:r w:rsidR="006C610A">
        <w:rPr>
          <w:rFonts w:hint="eastAsia"/>
        </w:rPr>
        <w:t>관련한</w:t>
      </w:r>
      <w:r w:rsidR="006C610A">
        <w:rPr>
          <w:rFonts w:hint="eastAsia"/>
        </w:rPr>
        <w:t xml:space="preserve"> </w:t>
      </w:r>
      <w:r w:rsidR="006C610A">
        <w:rPr>
          <w:rFonts w:hint="eastAsia"/>
        </w:rPr>
        <w:t>기사들의</w:t>
      </w:r>
      <w:r w:rsidR="006C610A">
        <w:rPr>
          <w:rFonts w:hint="eastAsia"/>
        </w:rPr>
        <w:t xml:space="preserve"> </w:t>
      </w:r>
      <w:r w:rsidR="006C610A">
        <w:rPr>
          <w:rFonts w:hint="eastAsia"/>
        </w:rPr>
        <w:t>작성</w:t>
      </w:r>
      <w:r w:rsidR="006C610A">
        <w:rPr>
          <w:rFonts w:hint="eastAsia"/>
        </w:rPr>
        <w:t xml:space="preserve"> </w:t>
      </w:r>
      <w:r w:rsidR="006C610A">
        <w:rPr>
          <w:rFonts w:hint="eastAsia"/>
        </w:rPr>
        <w:t>수가</w:t>
      </w:r>
      <w:r w:rsidR="006C610A">
        <w:rPr>
          <w:rFonts w:hint="eastAsia"/>
        </w:rPr>
        <w:t xml:space="preserve"> </w:t>
      </w:r>
      <w:r w:rsidR="00DB6BEC">
        <w:rPr>
          <w:rFonts w:hint="eastAsia"/>
        </w:rPr>
        <w:t>급격히</w:t>
      </w:r>
      <w:r w:rsidR="00DB6BEC">
        <w:rPr>
          <w:rFonts w:hint="eastAsia"/>
        </w:rPr>
        <w:t xml:space="preserve"> </w:t>
      </w:r>
      <w:r w:rsidR="00DB6BEC">
        <w:rPr>
          <w:rFonts w:hint="eastAsia"/>
        </w:rPr>
        <w:t>상승하기</w:t>
      </w:r>
      <w:r w:rsidR="00DB6BEC">
        <w:rPr>
          <w:rFonts w:hint="eastAsia"/>
        </w:rPr>
        <w:t xml:space="preserve"> </w:t>
      </w:r>
      <w:r w:rsidR="00DB6BEC">
        <w:rPr>
          <w:rFonts w:hint="eastAsia"/>
        </w:rPr>
        <w:t>때문이라</w:t>
      </w:r>
      <w:r w:rsidR="00DB6BEC">
        <w:rPr>
          <w:rFonts w:hint="eastAsia"/>
        </w:rPr>
        <w:t xml:space="preserve"> </w:t>
      </w:r>
      <w:r w:rsidR="00DB6BEC">
        <w:rPr>
          <w:rFonts w:hint="eastAsia"/>
        </w:rPr>
        <w:t>추정한다</w:t>
      </w:r>
      <w:r w:rsidR="00DB6BEC">
        <w:rPr>
          <w:rFonts w:hint="eastAsia"/>
        </w:rPr>
        <w:t>.</w:t>
      </w:r>
    </w:p>
    <w:p w14:paraId="0B04E8EA" w14:textId="77777777" w:rsidR="00590AB9" w:rsidRPr="00E14E35" w:rsidRDefault="00590AB9" w:rsidP="0091501A">
      <w:pPr>
        <w:pStyle w:val="SectionTitle"/>
      </w:pPr>
    </w:p>
    <w:p w14:paraId="08D99776" w14:textId="77777777" w:rsidR="00AE2676" w:rsidRDefault="00AE286B" w:rsidP="0091501A">
      <w:pPr>
        <w:pStyle w:val="SectionTitle"/>
      </w:pPr>
      <w:r w:rsidRPr="00B60CAF">
        <w:t>인류는</w:t>
      </w:r>
      <w:r w:rsidRPr="00B60CAF">
        <w:t xml:space="preserve"> </w:t>
      </w:r>
      <w:r w:rsidRPr="00B60CAF">
        <w:t>더</w:t>
      </w:r>
      <w:r w:rsidRPr="00B60CAF">
        <w:t xml:space="preserve"> </w:t>
      </w:r>
      <w:r w:rsidRPr="00B60CAF">
        <w:t>이상</w:t>
      </w:r>
      <w:r w:rsidRPr="00B60CAF">
        <w:t xml:space="preserve"> </w:t>
      </w:r>
      <w:r w:rsidRPr="00B60CAF">
        <w:t>기존의</w:t>
      </w:r>
      <w:r w:rsidRPr="00B60CAF">
        <w:t xml:space="preserve"> </w:t>
      </w:r>
      <w:r w:rsidRPr="00B60CAF">
        <w:t>화석연료</w:t>
      </w:r>
      <w:r w:rsidRPr="00B60CAF">
        <w:t xml:space="preserve"> </w:t>
      </w:r>
      <w:r w:rsidRPr="00B60CAF">
        <w:t>체계에</w:t>
      </w:r>
      <w:r w:rsidRPr="00B60CAF">
        <w:t xml:space="preserve"> </w:t>
      </w:r>
      <w:r w:rsidRPr="00B60CAF">
        <w:t>의존해서는</w:t>
      </w:r>
      <w:r w:rsidRPr="00B60CAF">
        <w:t xml:space="preserve"> </w:t>
      </w:r>
      <w:r w:rsidRPr="00B60CAF">
        <w:t>안</w:t>
      </w:r>
      <w:r w:rsidRPr="00B60CAF">
        <w:t xml:space="preserve"> </w:t>
      </w:r>
      <w:r w:rsidRPr="00B60CAF">
        <w:t>된다는</w:t>
      </w:r>
      <w:r w:rsidRPr="00B60CAF">
        <w:t xml:space="preserve"> </w:t>
      </w:r>
      <w:r w:rsidRPr="00B60CAF">
        <w:t>공감대</w:t>
      </w:r>
      <w:r w:rsidRPr="00B60CAF">
        <w:t xml:space="preserve"> </w:t>
      </w:r>
      <w:r w:rsidRPr="00B60CAF">
        <w:t>아래</w:t>
      </w:r>
      <w:r w:rsidRPr="00B60CAF">
        <w:t xml:space="preserve">, </w:t>
      </w:r>
      <w:r w:rsidRPr="00B60CAF">
        <w:t>대체</w:t>
      </w:r>
      <w:r w:rsidRPr="00B60CAF">
        <w:t xml:space="preserve"> </w:t>
      </w:r>
      <w:r w:rsidRPr="00B60CAF">
        <w:t>에너지원</w:t>
      </w:r>
      <w:r w:rsidRPr="00B60CAF">
        <w:t xml:space="preserve"> </w:t>
      </w:r>
      <w:r w:rsidRPr="00B60CAF">
        <w:t>발굴과</w:t>
      </w:r>
      <w:r w:rsidRPr="00B60CAF">
        <w:t xml:space="preserve"> </w:t>
      </w:r>
      <w:r w:rsidRPr="00B60CAF">
        <w:t>국제적</w:t>
      </w:r>
      <w:r w:rsidRPr="00B60CAF">
        <w:t xml:space="preserve"> </w:t>
      </w:r>
      <w:r w:rsidRPr="00B60CAF">
        <w:t>협력을</w:t>
      </w:r>
      <w:r w:rsidRPr="00B60CAF">
        <w:t xml:space="preserve"> </w:t>
      </w:r>
      <w:r w:rsidRPr="00B60CAF">
        <w:t>위한</w:t>
      </w:r>
      <w:r w:rsidRPr="00B60CAF">
        <w:t xml:space="preserve"> </w:t>
      </w:r>
      <w:r w:rsidRPr="00B60CAF">
        <w:t>약속을</w:t>
      </w:r>
      <w:r w:rsidRPr="00B60CAF">
        <w:t xml:space="preserve"> </w:t>
      </w:r>
      <w:r w:rsidRPr="00B60CAF">
        <w:t>본격적으로</w:t>
      </w:r>
      <w:r w:rsidRPr="00B60CAF">
        <w:t xml:space="preserve"> </w:t>
      </w:r>
      <w:r w:rsidRPr="00B60CAF">
        <w:t>추진하기</w:t>
      </w:r>
      <w:r w:rsidRPr="00B60CAF">
        <w:t xml:space="preserve"> </w:t>
      </w:r>
      <w:r w:rsidRPr="00B60CAF">
        <w:t>시작했다</w:t>
      </w:r>
      <w:r w:rsidRPr="00B60CAF">
        <w:t xml:space="preserve">. </w:t>
      </w:r>
      <w:r w:rsidRPr="00B60CAF">
        <w:t>그</w:t>
      </w:r>
      <w:r w:rsidRPr="00B60CAF">
        <w:t xml:space="preserve"> </w:t>
      </w:r>
      <w:r w:rsidRPr="00B60CAF">
        <w:t>과정에서</w:t>
      </w:r>
      <w:r w:rsidRPr="00B60CAF">
        <w:t xml:space="preserve"> </w:t>
      </w:r>
      <w:r w:rsidRPr="00B60CAF">
        <w:t>가장</w:t>
      </w:r>
      <w:r w:rsidRPr="00B60CAF">
        <w:t xml:space="preserve"> </w:t>
      </w:r>
      <w:r w:rsidRPr="00B60CAF">
        <w:t>대표적인</w:t>
      </w:r>
      <w:r w:rsidRPr="00B60CAF">
        <w:t xml:space="preserve"> </w:t>
      </w:r>
      <w:r w:rsidRPr="00B60CAF">
        <w:t>성공</w:t>
      </w:r>
      <w:r w:rsidRPr="00B60CAF">
        <w:t xml:space="preserve"> </w:t>
      </w:r>
      <w:r w:rsidRPr="00B60CAF">
        <w:t>사례</w:t>
      </w:r>
      <w:r w:rsidRPr="00B60CAF">
        <w:t xml:space="preserve"> </w:t>
      </w:r>
      <w:r w:rsidRPr="00B60CAF">
        <w:t>중</w:t>
      </w:r>
      <w:r w:rsidRPr="00B60CAF">
        <w:t xml:space="preserve"> </w:t>
      </w:r>
      <w:r w:rsidRPr="00B60CAF">
        <w:t>하나가</w:t>
      </w:r>
      <w:r w:rsidRPr="00B60CAF">
        <w:t xml:space="preserve"> </w:t>
      </w:r>
      <w:r w:rsidRPr="00B60CAF">
        <w:t>바로</w:t>
      </w:r>
      <w:r w:rsidRPr="00B60CAF">
        <w:t xml:space="preserve"> ‘</w:t>
      </w:r>
      <w:r w:rsidRPr="00B60CAF">
        <w:t>프레온가스</w:t>
      </w:r>
      <w:r w:rsidRPr="00B60CAF">
        <w:t xml:space="preserve"> </w:t>
      </w:r>
      <w:r w:rsidRPr="00B60CAF">
        <w:t>사용</w:t>
      </w:r>
      <w:r w:rsidRPr="00B60CAF">
        <w:t xml:space="preserve"> </w:t>
      </w:r>
      <w:r w:rsidRPr="00B60CAF">
        <w:t>감축</w:t>
      </w:r>
      <w:r w:rsidRPr="00B60CAF">
        <w:t>’</w:t>
      </w:r>
      <w:r w:rsidRPr="00B60CAF">
        <w:t>이다</w:t>
      </w:r>
      <w:r w:rsidRPr="00B60CAF">
        <w:t xml:space="preserve">. </w:t>
      </w:r>
      <w:r w:rsidRPr="00B60CAF">
        <w:t>프레온가스는</w:t>
      </w:r>
      <w:r w:rsidRPr="00B60CAF">
        <w:t xml:space="preserve"> </w:t>
      </w:r>
      <w:r w:rsidRPr="00B60CAF">
        <w:t>냉장고</w:t>
      </w:r>
      <w:r w:rsidRPr="00B60CAF">
        <w:t xml:space="preserve">, </w:t>
      </w:r>
      <w:r w:rsidRPr="00B60CAF">
        <w:t>에어컨</w:t>
      </w:r>
      <w:r w:rsidRPr="00B60CAF">
        <w:t xml:space="preserve">, </w:t>
      </w:r>
      <w:r w:rsidRPr="00B60CAF">
        <w:t>발포제</w:t>
      </w:r>
      <w:r w:rsidRPr="00B60CAF">
        <w:t xml:space="preserve"> </w:t>
      </w:r>
      <w:r w:rsidRPr="00B60CAF">
        <w:t>등</w:t>
      </w:r>
      <w:r w:rsidRPr="00B60CAF">
        <w:t xml:space="preserve"> </w:t>
      </w:r>
      <w:r w:rsidRPr="00B60CAF">
        <w:t>다양한</w:t>
      </w:r>
      <w:r w:rsidRPr="00B60CAF">
        <w:t xml:space="preserve"> </w:t>
      </w:r>
      <w:r w:rsidRPr="00B60CAF">
        <w:t>산업에서</w:t>
      </w:r>
      <w:r w:rsidRPr="00B60CAF">
        <w:t xml:space="preserve"> </w:t>
      </w:r>
      <w:r w:rsidRPr="00B60CAF">
        <w:t>사용되었으나</w:t>
      </w:r>
      <w:r w:rsidRPr="00B60CAF">
        <w:t xml:space="preserve">, </w:t>
      </w:r>
      <w:r w:rsidRPr="00B60CAF">
        <w:t>대기권의</w:t>
      </w:r>
      <w:r w:rsidRPr="00B60CAF">
        <w:t xml:space="preserve"> </w:t>
      </w:r>
      <w:r w:rsidRPr="00B60CAF">
        <w:t>오존층을</w:t>
      </w:r>
      <w:r w:rsidRPr="00B60CAF">
        <w:t xml:space="preserve"> </w:t>
      </w:r>
      <w:r w:rsidRPr="00B60CAF">
        <w:t>심각하게</w:t>
      </w:r>
      <w:r w:rsidRPr="00B60CAF">
        <w:t xml:space="preserve"> </w:t>
      </w:r>
      <w:r w:rsidRPr="00B60CAF">
        <w:t>파괴하는</w:t>
      </w:r>
      <w:r w:rsidRPr="00B60CAF">
        <w:t xml:space="preserve"> </w:t>
      </w:r>
      <w:r w:rsidRPr="00B60CAF">
        <w:t>주범으로</w:t>
      </w:r>
      <w:r w:rsidRPr="00B60CAF">
        <w:t xml:space="preserve"> </w:t>
      </w:r>
      <w:r w:rsidRPr="00B60CAF">
        <w:t>밝혀졌다</w:t>
      </w:r>
      <w:r w:rsidRPr="00B60CAF">
        <w:t xml:space="preserve">. </w:t>
      </w:r>
      <w:r w:rsidRPr="00B60CAF">
        <w:t>이에</w:t>
      </w:r>
      <w:r w:rsidRPr="00B60CAF">
        <w:t xml:space="preserve"> 1987</w:t>
      </w:r>
      <w:r w:rsidRPr="00B60CAF">
        <w:t>년</w:t>
      </w:r>
      <w:r w:rsidRPr="00B60CAF">
        <w:t xml:space="preserve"> </w:t>
      </w:r>
      <w:r w:rsidRPr="00B60CAF">
        <w:t>채택된</w:t>
      </w:r>
      <w:r w:rsidRPr="00B60CAF">
        <w:t xml:space="preserve"> </w:t>
      </w:r>
      <w:r w:rsidRPr="00B60CAF">
        <w:t>몬트리올</w:t>
      </w:r>
      <w:r w:rsidRPr="00B60CAF">
        <w:t xml:space="preserve"> </w:t>
      </w:r>
      <w:r w:rsidRPr="00B60CAF">
        <w:t>의정서를</w:t>
      </w:r>
      <w:r w:rsidRPr="00B60CAF">
        <w:t xml:space="preserve"> </w:t>
      </w:r>
      <w:r w:rsidRPr="00B60CAF">
        <w:t>통해</w:t>
      </w:r>
      <w:r w:rsidRPr="00B60CAF">
        <w:t xml:space="preserve"> </w:t>
      </w:r>
      <w:r w:rsidRPr="00B60CAF">
        <w:t>전</w:t>
      </w:r>
      <w:r w:rsidRPr="00B60CAF">
        <w:t xml:space="preserve"> </w:t>
      </w:r>
      <w:r w:rsidRPr="00B60CAF">
        <w:t>세계가</w:t>
      </w:r>
      <w:r w:rsidRPr="00B60CAF">
        <w:t xml:space="preserve"> </w:t>
      </w:r>
      <w:r w:rsidRPr="00B60CAF">
        <w:t>프레온가스</w:t>
      </w:r>
      <w:r w:rsidRPr="00B60CAF">
        <w:t xml:space="preserve"> </w:t>
      </w:r>
      <w:r w:rsidRPr="00B60CAF">
        <w:t>사용을</w:t>
      </w:r>
      <w:r w:rsidRPr="00B60CAF">
        <w:t xml:space="preserve"> </w:t>
      </w:r>
      <w:r w:rsidRPr="00B60CAF">
        <w:t>단계적으로</w:t>
      </w:r>
      <w:r w:rsidRPr="00B60CAF">
        <w:t xml:space="preserve"> </w:t>
      </w:r>
      <w:r w:rsidRPr="00B60CAF">
        <w:t>감축하기로</w:t>
      </w:r>
      <w:r w:rsidRPr="00B60CAF">
        <w:t xml:space="preserve"> </w:t>
      </w:r>
      <w:r w:rsidRPr="00B60CAF">
        <w:t>합의했고</w:t>
      </w:r>
      <w:r w:rsidRPr="00B60CAF">
        <w:t xml:space="preserve">, </w:t>
      </w:r>
      <w:r w:rsidRPr="00B60CAF">
        <w:t>실제로</w:t>
      </w:r>
      <w:r w:rsidRPr="00B60CAF">
        <w:t xml:space="preserve"> </w:t>
      </w:r>
      <w:r w:rsidRPr="00B60CAF">
        <w:t>오존층</w:t>
      </w:r>
      <w:r w:rsidRPr="00B60CAF">
        <w:t xml:space="preserve"> </w:t>
      </w:r>
      <w:r w:rsidRPr="00B60CAF">
        <w:t>회복에</w:t>
      </w:r>
      <w:r w:rsidRPr="00B60CAF">
        <w:t xml:space="preserve"> </w:t>
      </w:r>
      <w:r w:rsidRPr="00B60CAF">
        <w:t>긍정적인</w:t>
      </w:r>
      <w:r w:rsidRPr="00B60CAF">
        <w:t xml:space="preserve"> </w:t>
      </w:r>
      <w:r w:rsidRPr="00B60CAF">
        <w:t>변화를</w:t>
      </w:r>
      <w:r w:rsidRPr="00B60CAF">
        <w:t xml:space="preserve"> </w:t>
      </w:r>
      <w:r w:rsidRPr="00B60CAF">
        <w:t>이끌어냈다</w:t>
      </w:r>
      <w:r w:rsidRPr="00B60CAF">
        <w:t xml:space="preserve">. </w:t>
      </w:r>
      <w:r w:rsidRPr="00B60CAF">
        <w:t>물론</w:t>
      </w:r>
      <w:r w:rsidRPr="00B60CAF">
        <w:t xml:space="preserve"> </w:t>
      </w:r>
      <w:r w:rsidRPr="00B60CAF">
        <w:t>이</w:t>
      </w:r>
      <w:r w:rsidRPr="00B60CAF">
        <w:t xml:space="preserve"> </w:t>
      </w:r>
      <w:r w:rsidRPr="00B60CAF">
        <w:t>조치는</w:t>
      </w:r>
      <w:r w:rsidRPr="00B60CAF">
        <w:t xml:space="preserve"> </w:t>
      </w:r>
      <w:r w:rsidRPr="00B60CAF">
        <w:t>에너지</w:t>
      </w:r>
      <w:r w:rsidRPr="00B60CAF">
        <w:t xml:space="preserve"> </w:t>
      </w:r>
      <w:r w:rsidRPr="00B60CAF">
        <w:t>문제</w:t>
      </w:r>
      <w:r w:rsidRPr="00B60CAF">
        <w:t xml:space="preserve"> </w:t>
      </w:r>
      <w:r w:rsidRPr="00B60CAF">
        <w:t>자체를</w:t>
      </w:r>
      <w:r w:rsidRPr="00B60CAF">
        <w:t xml:space="preserve"> </w:t>
      </w:r>
      <w:r w:rsidRPr="00B60CAF">
        <w:t>해결한</w:t>
      </w:r>
      <w:r w:rsidRPr="00B60CAF">
        <w:t xml:space="preserve"> </w:t>
      </w:r>
      <w:r w:rsidRPr="00B60CAF">
        <w:t>것은</w:t>
      </w:r>
      <w:r w:rsidRPr="00B60CAF">
        <w:t xml:space="preserve"> </w:t>
      </w:r>
      <w:r w:rsidRPr="00B60CAF">
        <w:t>아니었으나</w:t>
      </w:r>
      <w:r w:rsidRPr="00B60CAF">
        <w:t xml:space="preserve">, </w:t>
      </w:r>
      <w:r w:rsidRPr="00B60CAF">
        <w:t>환경</w:t>
      </w:r>
      <w:r w:rsidRPr="00B60CAF">
        <w:t xml:space="preserve"> </w:t>
      </w:r>
      <w:r w:rsidRPr="00B60CAF">
        <w:t>문제</w:t>
      </w:r>
      <w:r w:rsidRPr="00B60CAF">
        <w:t xml:space="preserve"> </w:t>
      </w:r>
      <w:r w:rsidRPr="00B60CAF">
        <w:t>해결을</w:t>
      </w:r>
      <w:r w:rsidRPr="00B60CAF">
        <w:t xml:space="preserve"> </w:t>
      </w:r>
      <w:r w:rsidRPr="00B60CAF">
        <w:t>위해</w:t>
      </w:r>
      <w:r w:rsidRPr="00B60CAF">
        <w:t xml:space="preserve"> </w:t>
      </w:r>
      <w:r w:rsidRPr="00B60CAF">
        <w:t>국제</w:t>
      </w:r>
      <w:r w:rsidRPr="00B60CAF">
        <w:t xml:space="preserve"> </w:t>
      </w:r>
      <w:r w:rsidRPr="00B60CAF">
        <w:t>사회가</w:t>
      </w:r>
      <w:r w:rsidRPr="00B60CAF">
        <w:t xml:space="preserve"> </w:t>
      </w:r>
      <w:r w:rsidRPr="00B60CAF">
        <w:t>연대할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있다는</w:t>
      </w:r>
      <w:r w:rsidRPr="00B60CAF">
        <w:t xml:space="preserve"> </w:t>
      </w:r>
      <w:r w:rsidRPr="00B60CAF">
        <w:t>가능성을</w:t>
      </w:r>
      <w:r w:rsidRPr="00B60CAF">
        <w:t xml:space="preserve"> </w:t>
      </w:r>
      <w:r w:rsidRPr="00B60CAF">
        <w:t>보여준</w:t>
      </w:r>
      <w:r w:rsidRPr="00B60CAF">
        <w:t xml:space="preserve"> </w:t>
      </w:r>
      <w:r w:rsidRPr="00B60CAF">
        <w:t>의미</w:t>
      </w:r>
      <w:r w:rsidRPr="00B60CAF">
        <w:t xml:space="preserve"> </w:t>
      </w:r>
      <w:r w:rsidRPr="00B60CAF">
        <w:t>있는</w:t>
      </w:r>
      <w:r w:rsidRPr="00B60CAF">
        <w:t xml:space="preserve"> </w:t>
      </w:r>
      <w:r w:rsidRPr="00B60CAF">
        <w:t>사례였다</w:t>
      </w:r>
      <w:r w:rsidRPr="00B60CAF">
        <w:t xml:space="preserve">. </w:t>
      </w:r>
      <w:r w:rsidRPr="00B60CAF">
        <w:t>이러한</w:t>
      </w:r>
      <w:r w:rsidRPr="00B60CAF">
        <w:t xml:space="preserve"> </w:t>
      </w:r>
      <w:r w:rsidRPr="00B60CAF">
        <w:t>시도를</w:t>
      </w:r>
      <w:r w:rsidRPr="00B60CAF">
        <w:t xml:space="preserve"> </w:t>
      </w:r>
      <w:r w:rsidRPr="00B60CAF">
        <w:t>발판</w:t>
      </w:r>
      <w:r w:rsidRPr="00B60CAF">
        <w:t xml:space="preserve"> </w:t>
      </w:r>
      <w:r w:rsidRPr="00B60CAF">
        <w:t>삼아</w:t>
      </w:r>
      <w:r w:rsidRPr="00B60CAF">
        <w:t xml:space="preserve"> </w:t>
      </w:r>
      <w:r w:rsidRPr="00B60CAF">
        <w:t>과학자들과</w:t>
      </w:r>
      <w:r w:rsidRPr="00B60CAF">
        <w:t xml:space="preserve"> </w:t>
      </w:r>
      <w:r w:rsidRPr="00B60CAF">
        <w:t>산업계는</w:t>
      </w:r>
      <w:r w:rsidRPr="00B60CAF">
        <w:t xml:space="preserve"> </w:t>
      </w:r>
      <w:r w:rsidRPr="00B60CAF">
        <w:t>화석연료를</w:t>
      </w:r>
      <w:r w:rsidRPr="00B60CAF">
        <w:t xml:space="preserve"> </w:t>
      </w:r>
      <w:r w:rsidRPr="00B60CAF">
        <w:t>대체할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있는</w:t>
      </w:r>
      <w:r w:rsidRPr="00B60CAF">
        <w:t xml:space="preserve"> </w:t>
      </w:r>
      <w:r w:rsidRPr="00B60CAF">
        <w:t>새로운</w:t>
      </w:r>
      <w:r w:rsidRPr="00B60CAF">
        <w:t xml:space="preserve"> </w:t>
      </w:r>
      <w:r w:rsidRPr="00B60CAF">
        <w:t>에너지원</w:t>
      </w:r>
      <w:r w:rsidRPr="00B60CAF">
        <w:t xml:space="preserve"> </w:t>
      </w:r>
      <w:r w:rsidRPr="00B60CAF">
        <w:t>모색에</w:t>
      </w:r>
      <w:r w:rsidRPr="00B60CAF">
        <w:t xml:space="preserve"> </w:t>
      </w:r>
      <w:r w:rsidRPr="00B60CAF">
        <w:t>나섰고</w:t>
      </w:r>
      <w:r w:rsidRPr="00B60CAF">
        <w:t xml:space="preserve">, </w:t>
      </w:r>
      <w:r w:rsidRPr="00B60CAF">
        <w:t>그중</w:t>
      </w:r>
      <w:r w:rsidRPr="00B60CAF">
        <w:t xml:space="preserve"> </w:t>
      </w:r>
      <w:r w:rsidRPr="00B60CAF">
        <w:t>가장</w:t>
      </w:r>
      <w:r w:rsidRPr="00B60CAF">
        <w:t xml:space="preserve"> </w:t>
      </w:r>
      <w:r w:rsidRPr="00B60CAF">
        <w:t>주목받은</w:t>
      </w:r>
      <w:r w:rsidRPr="00B60CAF">
        <w:t xml:space="preserve"> </w:t>
      </w:r>
      <w:r w:rsidRPr="00B60CAF">
        <w:t>것이</w:t>
      </w:r>
      <w:r w:rsidRPr="00B60CAF">
        <w:t xml:space="preserve"> </w:t>
      </w:r>
      <w:r w:rsidRPr="00B60CAF">
        <w:t>바로</w:t>
      </w:r>
      <w:r w:rsidRPr="00B60CAF">
        <w:t xml:space="preserve"> ‘</w:t>
      </w:r>
      <w:r w:rsidRPr="00B60CAF">
        <w:t>수소</w:t>
      </w:r>
      <w:r w:rsidRPr="00B60CAF">
        <w:t>’</w:t>
      </w:r>
      <w:r w:rsidRPr="00B60CAF">
        <w:t>였다</w:t>
      </w:r>
      <w:r w:rsidRPr="00B60CAF">
        <w:t xml:space="preserve">. </w:t>
      </w:r>
      <w:r w:rsidRPr="00B60CAF">
        <w:t>수소는</w:t>
      </w:r>
      <w:r w:rsidRPr="00B60CAF">
        <w:t xml:space="preserve"> </w:t>
      </w:r>
      <w:r w:rsidRPr="00B60CAF">
        <w:t>연소</w:t>
      </w:r>
      <w:r w:rsidRPr="00B60CAF">
        <w:t xml:space="preserve"> </w:t>
      </w:r>
      <w:r w:rsidRPr="00B60CAF">
        <w:t>시</w:t>
      </w:r>
      <w:r w:rsidRPr="00B60CAF">
        <w:t xml:space="preserve"> </w:t>
      </w:r>
      <w:r w:rsidRPr="00B60CAF">
        <w:t>이산화탄소를</w:t>
      </w:r>
      <w:r w:rsidRPr="00B60CAF">
        <w:t xml:space="preserve"> </w:t>
      </w:r>
      <w:r w:rsidRPr="00B60CAF">
        <w:t>배출하지</w:t>
      </w:r>
      <w:r w:rsidRPr="00B60CAF">
        <w:t xml:space="preserve"> </w:t>
      </w:r>
      <w:r w:rsidRPr="00B60CAF">
        <w:t>않고</w:t>
      </w:r>
      <w:r w:rsidRPr="00B60CAF">
        <w:t xml:space="preserve">, </w:t>
      </w:r>
      <w:r w:rsidRPr="00B60CAF">
        <w:t>물만</w:t>
      </w:r>
      <w:r w:rsidRPr="00B60CAF">
        <w:t xml:space="preserve"> </w:t>
      </w:r>
      <w:r w:rsidRPr="00B60CAF">
        <w:t>생성하는</w:t>
      </w:r>
      <w:r w:rsidRPr="00B60CAF">
        <w:t xml:space="preserve"> </w:t>
      </w:r>
      <w:r w:rsidRPr="00B60CAF">
        <w:t>청정</w:t>
      </w:r>
      <w:r w:rsidRPr="00B60CAF">
        <w:t xml:space="preserve"> </w:t>
      </w:r>
      <w:r w:rsidRPr="00B60CAF">
        <w:t>에너지원이라는</w:t>
      </w:r>
      <w:r w:rsidRPr="00B60CAF">
        <w:t xml:space="preserve"> </w:t>
      </w:r>
      <w:r w:rsidRPr="00B60CAF">
        <w:t>장점을</w:t>
      </w:r>
      <w:r w:rsidRPr="00B60CAF">
        <w:t xml:space="preserve"> </w:t>
      </w:r>
      <w:r w:rsidRPr="00B60CAF">
        <w:t>가진다</w:t>
      </w:r>
      <w:r w:rsidRPr="00B60CAF">
        <w:t xml:space="preserve">. </w:t>
      </w:r>
      <w:r w:rsidRPr="00B60CAF">
        <w:t>여기에</w:t>
      </w:r>
      <w:r w:rsidRPr="00B60CAF">
        <w:t xml:space="preserve"> </w:t>
      </w:r>
      <w:r w:rsidRPr="00B60CAF">
        <w:t>더해</w:t>
      </w:r>
      <w:r w:rsidRPr="00B60CAF">
        <w:t xml:space="preserve"> 4</w:t>
      </w:r>
      <w:r w:rsidRPr="00B60CAF">
        <w:t>차</w:t>
      </w:r>
      <w:r w:rsidRPr="00B60CAF">
        <w:t xml:space="preserve"> </w:t>
      </w:r>
      <w:r w:rsidRPr="00B60CAF">
        <w:t>산업혁명의</w:t>
      </w:r>
      <w:r w:rsidRPr="00B60CAF">
        <w:t xml:space="preserve"> </w:t>
      </w:r>
      <w:r w:rsidRPr="00B60CAF">
        <w:t>주요</w:t>
      </w:r>
      <w:r w:rsidRPr="00B60CAF">
        <w:t xml:space="preserve"> </w:t>
      </w:r>
      <w:r w:rsidRPr="00B60CAF">
        <w:t>발전</w:t>
      </w:r>
      <w:r w:rsidRPr="00B60CAF">
        <w:t xml:space="preserve"> </w:t>
      </w:r>
      <w:r w:rsidRPr="00B60CAF">
        <w:t>영역</w:t>
      </w:r>
      <w:r w:rsidRPr="00B60CAF">
        <w:t xml:space="preserve"> </w:t>
      </w:r>
      <w:r w:rsidRPr="00B60CAF">
        <w:t>중</w:t>
      </w:r>
      <w:r w:rsidRPr="00B60CAF">
        <w:t xml:space="preserve"> </w:t>
      </w:r>
      <w:r w:rsidRPr="00B60CAF">
        <w:t>하나가</w:t>
      </w:r>
      <w:r w:rsidRPr="00B60CAF">
        <w:t xml:space="preserve"> ‘</w:t>
      </w:r>
      <w:r w:rsidRPr="00B60CAF">
        <w:t>친환경</w:t>
      </w:r>
      <w:r w:rsidRPr="00B60CAF">
        <w:t xml:space="preserve"> </w:t>
      </w:r>
      <w:r w:rsidRPr="00B60CAF">
        <w:t>에너지</w:t>
      </w:r>
      <w:r w:rsidRPr="00B60CAF">
        <w:t xml:space="preserve"> </w:t>
      </w:r>
      <w:r w:rsidRPr="00B60CAF">
        <w:t>기술</w:t>
      </w:r>
      <w:r w:rsidRPr="00B60CAF">
        <w:t>’</w:t>
      </w:r>
      <w:r w:rsidRPr="00B60CAF">
        <w:t>이라는</w:t>
      </w:r>
      <w:r w:rsidRPr="00B60CAF">
        <w:t xml:space="preserve"> </w:t>
      </w:r>
      <w:r w:rsidRPr="00B60CAF">
        <w:t>점이</w:t>
      </w:r>
      <w:r w:rsidRPr="00B60CAF">
        <w:t xml:space="preserve"> </w:t>
      </w:r>
      <w:r w:rsidRPr="00B60CAF">
        <w:t>알려지면서</w:t>
      </w:r>
      <w:r w:rsidRPr="00B60CAF">
        <w:t xml:space="preserve">, </w:t>
      </w:r>
      <w:r w:rsidRPr="00B60CAF">
        <w:t>세계</w:t>
      </w:r>
      <w:r w:rsidRPr="00B60CAF">
        <w:t xml:space="preserve"> </w:t>
      </w:r>
      <w:r w:rsidRPr="00B60CAF">
        <w:t>각국과</w:t>
      </w:r>
      <w:r w:rsidRPr="00B60CAF">
        <w:t xml:space="preserve"> </w:t>
      </w:r>
      <w:r w:rsidRPr="00B60CAF">
        <w:t>기업들은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에너지</w:t>
      </w:r>
      <w:r w:rsidRPr="00B60CAF">
        <w:t xml:space="preserve"> </w:t>
      </w:r>
      <w:r w:rsidRPr="00B60CAF">
        <w:t>분야에</w:t>
      </w:r>
      <w:r w:rsidRPr="00B60CAF">
        <w:t xml:space="preserve"> </w:t>
      </w:r>
      <w:r w:rsidRPr="00B60CAF">
        <w:t>대규모</w:t>
      </w:r>
      <w:r w:rsidRPr="00B60CAF">
        <w:t xml:space="preserve"> </w:t>
      </w:r>
      <w:r w:rsidRPr="00B60CAF">
        <w:t>투자와</w:t>
      </w:r>
      <w:r w:rsidRPr="00B60CAF">
        <w:t xml:space="preserve"> </w:t>
      </w:r>
      <w:r w:rsidRPr="00B60CAF">
        <w:t>연구를</w:t>
      </w:r>
      <w:r w:rsidRPr="00B60CAF">
        <w:t xml:space="preserve"> </w:t>
      </w:r>
      <w:r w:rsidRPr="00B60CAF">
        <w:t>진행하기</w:t>
      </w:r>
      <w:r w:rsidRPr="00B60CAF">
        <w:t xml:space="preserve"> </w:t>
      </w:r>
      <w:r w:rsidRPr="00B60CAF">
        <w:t>시작했다</w:t>
      </w:r>
      <w:r w:rsidRPr="00B60CAF">
        <w:t xml:space="preserve">. </w:t>
      </w:r>
      <w:r w:rsidRPr="00B60CAF">
        <w:t>그</w:t>
      </w:r>
      <w:r w:rsidRPr="00B60CAF">
        <w:t xml:space="preserve"> </w:t>
      </w:r>
      <w:r w:rsidRPr="00B60CAF">
        <w:t>결과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산업은</w:t>
      </w:r>
      <w:r w:rsidRPr="00B60CAF">
        <w:t xml:space="preserve"> </w:t>
      </w:r>
      <w:r w:rsidRPr="00B60CAF">
        <w:t>빠른</w:t>
      </w:r>
      <w:r w:rsidRPr="00B60CAF">
        <w:t xml:space="preserve"> </w:t>
      </w:r>
      <w:r w:rsidRPr="00B60CAF">
        <w:t>속도로</w:t>
      </w:r>
      <w:r w:rsidRPr="00B60CAF">
        <w:t xml:space="preserve"> </w:t>
      </w:r>
      <w:r w:rsidRPr="00B60CAF">
        <w:t>성장세를</w:t>
      </w:r>
      <w:r w:rsidRPr="00B60CAF">
        <w:t xml:space="preserve"> </w:t>
      </w:r>
      <w:r w:rsidRPr="00B60CAF">
        <w:t>보였고</w:t>
      </w:r>
      <w:r w:rsidRPr="00B60CAF">
        <w:t xml:space="preserve">, </w:t>
      </w:r>
      <w:r w:rsidRPr="00B60CAF">
        <w:t>국제에너지기구</w:t>
      </w:r>
      <w:r w:rsidRPr="00B60CAF">
        <w:t xml:space="preserve">(IEA) </w:t>
      </w:r>
      <w:r w:rsidRPr="00B60CAF">
        <w:t>등</w:t>
      </w:r>
      <w:r w:rsidRPr="00B60CAF">
        <w:t xml:space="preserve"> </w:t>
      </w:r>
      <w:r w:rsidRPr="00B60CAF">
        <w:t>주요</w:t>
      </w:r>
      <w:r w:rsidRPr="00B60CAF">
        <w:t xml:space="preserve"> </w:t>
      </w:r>
      <w:r w:rsidRPr="00B60CAF">
        <w:t>기관은</w:t>
      </w:r>
      <w:r w:rsidRPr="00B60CAF">
        <w:t xml:space="preserve"> 2050</w:t>
      </w:r>
      <w:r w:rsidRPr="00B60CAF">
        <w:t>년까지</w:t>
      </w:r>
      <w:r w:rsidRPr="00B60CAF">
        <w:t xml:space="preserve"> </w:t>
      </w:r>
      <w:r w:rsidRPr="00B60CAF">
        <w:t>전</w:t>
      </w:r>
      <w:r w:rsidRPr="00B60CAF">
        <w:t xml:space="preserve"> </w:t>
      </w:r>
      <w:r w:rsidRPr="00B60CAF">
        <w:t>세계</w:t>
      </w:r>
      <w:r w:rsidRPr="00B60CAF">
        <w:t xml:space="preserve"> </w:t>
      </w:r>
      <w:r w:rsidRPr="00B60CAF">
        <w:t>청정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수요가</w:t>
      </w:r>
      <w:r w:rsidRPr="00B60CAF">
        <w:t xml:space="preserve"> </w:t>
      </w:r>
      <w:r w:rsidRPr="00B60CAF">
        <w:t>연간</w:t>
      </w:r>
      <w:r w:rsidRPr="00B60CAF">
        <w:t xml:space="preserve"> 1</w:t>
      </w:r>
      <w:r w:rsidRPr="00B60CAF">
        <w:t>억</w:t>
      </w:r>
      <w:r w:rsidRPr="00B60CAF">
        <w:t xml:space="preserve"> 2,500</w:t>
      </w:r>
      <w:r w:rsidRPr="00B60CAF">
        <w:t>만</w:t>
      </w:r>
      <w:r w:rsidRPr="00B60CAF">
        <w:t xml:space="preserve"> </w:t>
      </w:r>
      <w:r w:rsidRPr="00B60CAF">
        <w:t>톤에서</w:t>
      </w:r>
      <w:r w:rsidRPr="00B60CAF">
        <w:t xml:space="preserve"> 5</w:t>
      </w:r>
      <w:r w:rsidRPr="00B60CAF">
        <w:t>억</w:t>
      </w:r>
      <w:r w:rsidRPr="00B60CAF">
        <w:t xml:space="preserve"> 8,500</w:t>
      </w:r>
      <w:r w:rsidRPr="00B60CAF">
        <w:t>만</w:t>
      </w:r>
      <w:r w:rsidRPr="00B60CAF">
        <w:t xml:space="preserve"> </w:t>
      </w:r>
      <w:r w:rsidRPr="00B60CAF">
        <w:t>톤에</w:t>
      </w:r>
      <w:r w:rsidRPr="00B60CAF">
        <w:t xml:space="preserve"> </w:t>
      </w:r>
      <w:r w:rsidRPr="00B60CAF">
        <w:t>이를</w:t>
      </w:r>
      <w:r w:rsidRPr="00B60CAF">
        <w:t xml:space="preserve"> </w:t>
      </w:r>
      <w:r w:rsidRPr="00B60CAF">
        <w:t>것으로</w:t>
      </w:r>
      <w:r w:rsidRPr="00B60CAF">
        <w:t xml:space="preserve"> </w:t>
      </w:r>
      <w:r w:rsidRPr="00B60CAF">
        <w:t>전망하고</w:t>
      </w:r>
      <w:r w:rsidRPr="00B60CAF">
        <w:t xml:space="preserve"> </w:t>
      </w:r>
      <w:r w:rsidRPr="00B60CAF">
        <w:t>있다</w:t>
      </w:r>
      <w:r w:rsidRPr="00B60CAF">
        <w:t xml:space="preserve">. </w:t>
      </w:r>
      <w:r w:rsidRPr="00B60CAF">
        <w:t>이러한</w:t>
      </w:r>
      <w:r w:rsidRPr="00B60CAF">
        <w:t xml:space="preserve"> </w:t>
      </w:r>
      <w:r w:rsidRPr="00B60CAF">
        <w:t>전망만</w:t>
      </w:r>
      <w:r w:rsidRPr="00B60CAF">
        <w:t xml:space="preserve"> </w:t>
      </w:r>
      <w:r w:rsidRPr="00B60CAF">
        <w:t>본다면</w:t>
      </w:r>
      <w:r w:rsidRPr="00B60CAF">
        <w:t xml:space="preserve">, </w:t>
      </w:r>
      <w:r w:rsidRPr="00B60CAF">
        <w:t>수소는</w:t>
      </w:r>
      <w:r w:rsidRPr="00B60CAF">
        <w:t xml:space="preserve"> </w:t>
      </w:r>
      <w:r w:rsidRPr="00B60CAF">
        <w:t>마치</w:t>
      </w:r>
      <w:r w:rsidRPr="00B60CAF">
        <w:t xml:space="preserve"> </w:t>
      </w:r>
      <w:r w:rsidRPr="00B60CAF">
        <w:t>모든</w:t>
      </w:r>
      <w:r w:rsidRPr="00B60CAF">
        <w:t xml:space="preserve"> </w:t>
      </w:r>
      <w:r w:rsidRPr="00B60CAF">
        <w:t>에너지</w:t>
      </w:r>
      <w:r w:rsidRPr="00B60CAF">
        <w:t xml:space="preserve"> </w:t>
      </w:r>
      <w:r w:rsidRPr="00B60CAF">
        <w:t>문제를</w:t>
      </w:r>
      <w:r w:rsidRPr="00B60CAF">
        <w:t xml:space="preserve"> </w:t>
      </w:r>
      <w:r w:rsidRPr="00B60CAF">
        <w:t>해결할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있는</w:t>
      </w:r>
      <w:r w:rsidRPr="00B60CAF">
        <w:t xml:space="preserve"> </w:t>
      </w:r>
      <w:r w:rsidRPr="00B60CAF">
        <w:t>만능</w:t>
      </w:r>
      <w:r w:rsidRPr="00B60CAF">
        <w:t xml:space="preserve"> </w:t>
      </w:r>
      <w:r w:rsidRPr="00B60CAF">
        <w:t>열쇠처럼</w:t>
      </w:r>
      <w:r w:rsidRPr="00B60CAF">
        <w:t xml:space="preserve"> </w:t>
      </w:r>
      <w:r w:rsidRPr="00B60CAF">
        <w:t>보인다</w:t>
      </w:r>
      <w:r w:rsidRPr="00B60CAF">
        <w:t xml:space="preserve">. </w:t>
      </w:r>
      <w:r w:rsidRPr="00B60CAF">
        <w:t>그러나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에너지에는</w:t>
      </w:r>
      <w:r w:rsidRPr="00B60CAF">
        <w:t xml:space="preserve"> </w:t>
      </w:r>
      <w:r w:rsidRPr="00B60CAF">
        <w:t>간과할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없는</w:t>
      </w:r>
      <w:r w:rsidRPr="00B60CAF">
        <w:t xml:space="preserve"> </w:t>
      </w:r>
      <w:r w:rsidRPr="00B60CAF">
        <w:t>치명적인</w:t>
      </w:r>
      <w:r w:rsidRPr="00B60CAF">
        <w:t xml:space="preserve"> </w:t>
      </w:r>
      <w:r w:rsidRPr="00B60CAF">
        <w:t>단점이</w:t>
      </w:r>
      <w:r w:rsidRPr="00B60CAF">
        <w:t xml:space="preserve"> </w:t>
      </w:r>
      <w:r w:rsidRPr="00B60CAF">
        <w:t>존재한다</w:t>
      </w:r>
      <w:r w:rsidRPr="00B60CAF">
        <w:t xml:space="preserve">. </w:t>
      </w:r>
      <w:r w:rsidRPr="00B60CAF">
        <w:t>바로</w:t>
      </w:r>
      <w:r w:rsidRPr="00B60CAF">
        <w:t xml:space="preserve"> </w:t>
      </w:r>
      <w:r w:rsidRPr="00B60CAF">
        <w:t>안정성이</w:t>
      </w:r>
      <w:r w:rsidRPr="00B60CAF">
        <w:t xml:space="preserve"> </w:t>
      </w:r>
      <w:r w:rsidRPr="00B60CAF">
        <w:t>낮아</w:t>
      </w:r>
      <w:r w:rsidRPr="00B60CAF">
        <w:t xml:space="preserve"> </w:t>
      </w:r>
      <w:r w:rsidRPr="00B60CAF">
        <w:t>폭발</w:t>
      </w:r>
      <w:r w:rsidRPr="00B60CAF">
        <w:t xml:space="preserve"> </w:t>
      </w:r>
      <w:r w:rsidRPr="00B60CAF">
        <w:t>위험이</w:t>
      </w:r>
      <w:r w:rsidRPr="00B60CAF">
        <w:t xml:space="preserve"> </w:t>
      </w:r>
      <w:r w:rsidRPr="00B60CAF">
        <w:t>크다는</w:t>
      </w:r>
      <w:r w:rsidRPr="00B60CAF">
        <w:t xml:space="preserve"> </w:t>
      </w:r>
      <w:r w:rsidRPr="00B60CAF">
        <w:t>점이다</w:t>
      </w:r>
      <w:r w:rsidRPr="00B60CAF">
        <w:t xml:space="preserve">. </w:t>
      </w:r>
      <w:r w:rsidRPr="00B60CAF">
        <w:t>실제</w:t>
      </w:r>
      <w:r w:rsidRPr="00B60CAF">
        <w:t xml:space="preserve"> </w:t>
      </w:r>
      <w:r w:rsidRPr="00B60CAF">
        <w:t>통계에</w:t>
      </w:r>
      <w:r w:rsidRPr="00B60CAF">
        <w:t xml:space="preserve"> </w:t>
      </w:r>
      <w:r w:rsidRPr="00B60CAF">
        <w:t>따르면</w:t>
      </w:r>
      <w:r w:rsidRPr="00B60CAF">
        <w:t xml:space="preserve">, </w:t>
      </w:r>
      <w:r w:rsidRPr="00B60CAF">
        <w:t>최근</w:t>
      </w:r>
      <w:r w:rsidRPr="00B60CAF">
        <w:t xml:space="preserve"> 10</w:t>
      </w:r>
      <w:r w:rsidRPr="00B60CAF">
        <w:t>년</w:t>
      </w:r>
      <w:r w:rsidRPr="00B60CAF">
        <w:t xml:space="preserve"> </w:t>
      </w:r>
      <w:r w:rsidRPr="00B60CAF">
        <w:t>동안</w:t>
      </w:r>
      <w:r w:rsidRPr="00B60CAF">
        <w:t xml:space="preserve"> </w:t>
      </w:r>
      <w:r w:rsidRPr="00B60CAF">
        <w:t>국내에서만</w:t>
      </w:r>
      <w:r w:rsidRPr="00B60CAF">
        <w:t xml:space="preserve"> </w:t>
      </w:r>
      <w:r w:rsidRPr="00B60CAF">
        <w:t>수소와</w:t>
      </w:r>
      <w:r w:rsidRPr="00B60CAF">
        <w:t xml:space="preserve"> </w:t>
      </w:r>
      <w:r w:rsidRPr="00B60CAF">
        <w:t>관련된</w:t>
      </w:r>
      <w:r w:rsidRPr="00B60CAF">
        <w:t xml:space="preserve"> </w:t>
      </w:r>
      <w:r w:rsidRPr="00B60CAF">
        <w:t>화재</w:t>
      </w:r>
      <w:r w:rsidRPr="00B60CAF">
        <w:t>·</w:t>
      </w:r>
      <w:r w:rsidRPr="00B60CAF">
        <w:t>폭발</w:t>
      </w:r>
      <w:r w:rsidRPr="00B60CAF">
        <w:t>·</w:t>
      </w:r>
      <w:r w:rsidRPr="00B60CAF">
        <w:t>누출</w:t>
      </w:r>
      <w:r w:rsidRPr="00B60CAF">
        <w:t xml:space="preserve"> </w:t>
      </w:r>
      <w:r w:rsidRPr="00B60CAF">
        <w:t>사고가</w:t>
      </w:r>
      <w:r w:rsidRPr="00B60CAF">
        <w:t xml:space="preserve"> 23</w:t>
      </w:r>
      <w:r w:rsidRPr="00B60CAF">
        <w:t>건</w:t>
      </w:r>
      <w:r w:rsidRPr="00B60CAF">
        <w:t xml:space="preserve"> </w:t>
      </w:r>
      <w:r w:rsidRPr="00B60CAF">
        <w:t>발생했으며</w:t>
      </w:r>
      <w:r w:rsidRPr="00B60CAF">
        <w:t xml:space="preserve">, </w:t>
      </w:r>
      <w:r w:rsidRPr="00B60CAF">
        <w:t>이로</w:t>
      </w:r>
      <w:r w:rsidRPr="00B60CAF">
        <w:t xml:space="preserve"> </w:t>
      </w:r>
      <w:r w:rsidRPr="00B60CAF">
        <w:t>인해</w:t>
      </w:r>
      <w:r w:rsidRPr="00B60CAF">
        <w:t xml:space="preserve"> 4</w:t>
      </w:r>
      <w:r w:rsidRPr="00B60CAF">
        <w:t>명이</w:t>
      </w:r>
      <w:r w:rsidRPr="00AE286B">
        <w:t xml:space="preserve"> </w:t>
      </w:r>
      <w:r w:rsidRPr="00B60CAF">
        <w:t>사망하고</w:t>
      </w:r>
      <w:r w:rsidRPr="00B60CAF">
        <w:t xml:space="preserve"> 11</w:t>
      </w:r>
      <w:r w:rsidRPr="00B60CAF">
        <w:t>명이</w:t>
      </w:r>
      <w:r w:rsidRPr="00B60CAF">
        <w:t xml:space="preserve"> </w:t>
      </w:r>
      <w:r w:rsidRPr="00B60CAF">
        <w:t>부상을</w:t>
      </w:r>
      <w:r w:rsidRPr="00B60CAF">
        <w:t xml:space="preserve"> </w:t>
      </w:r>
      <w:r w:rsidRPr="00B60CAF">
        <w:t>입었다</w:t>
      </w:r>
      <w:r w:rsidRPr="00B60CAF">
        <w:t xml:space="preserve">. </w:t>
      </w:r>
      <w:r w:rsidRPr="00B60CAF">
        <w:t>특히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경제가</w:t>
      </w:r>
      <w:r w:rsidRPr="00B60CAF">
        <w:t xml:space="preserve"> </w:t>
      </w:r>
      <w:r w:rsidRPr="00B60CAF">
        <w:t>본격적으로</w:t>
      </w:r>
      <w:r w:rsidRPr="00B60CAF">
        <w:t xml:space="preserve"> </w:t>
      </w:r>
      <w:r w:rsidRPr="00B60CAF">
        <w:t>부상하기</w:t>
      </w:r>
      <w:r w:rsidRPr="00B60CAF">
        <w:t xml:space="preserve"> </w:t>
      </w:r>
      <w:r w:rsidRPr="00B60CAF">
        <w:t>시작한</w:t>
      </w:r>
      <w:r w:rsidRPr="00B60CAF">
        <w:t xml:space="preserve"> 2017</w:t>
      </w:r>
      <w:r w:rsidRPr="00B60CAF">
        <w:t>년</w:t>
      </w:r>
      <w:r w:rsidRPr="00B60CAF">
        <w:t xml:space="preserve"> </w:t>
      </w:r>
      <w:r w:rsidRPr="00B60CAF">
        <w:t>이후</w:t>
      </w:r>
      <w:r w:rsidRPr="00B60CAF">
        <w:t xml:space="preserve">, </w:t>
      </w:r>
      <w:r w:rsidRPr="00B60CAF">
        <w:t>연평균</w:t>
      </w:r>
      <w:r w:rsidRPr="00B60CAF">
        <w:t xml:space="preserve"> 1</w:t>
      </w:r>
      <w:r w:rsidRPr="00B60CAF">
        <w:t>건에</w:t>
      </w:r>
      <w:r w:rsidRPr="00B60CAF">
        <w:t xml:space="preserve"> </w:t>
      </w:r>
      <w:r w:rsidRPr="00B60CAF">
        <w:t>불과하던</w:t>
      </w:r>
      <w:r w:rsidRPr="00B60CAF">
        <w:t xml:space="preserve"> </w:t>
      </w:r>
      <w:r w:rsidRPr="00B60CAF">
        <w:t>사고</w:t>
      </w:r>
      <w:r w:rsidRPr="00B60CAF">
        <w:t xml:space="preserve"> </w:t>
      </w:r>
      <w:r w:rsidRPr="00B60CAF">
        <w:t>건수는</w:t>
      </w:r>
      <w:r w:rsidRPr="00B60CAF">
        <w:t xml:space="preserve"> 3~5</w:t>
      </w:r>
      <w:r w:rsidRPr="00B60CAF">
        <w:t>건으로</w:t>
      </w:r>
      <w:r w:rsidRPr="00B60CAF">
        <w:t xml:space="preserve"> </w:t>
      </w:r>
      <w:r w:rsidRPr="00B60CAF">
        <w:t>증가하는</w:t>
      </w:r>
      <w:r w:rsidRPr="00B60CAF">
        <w:t xml:space="preserve"> </w:t>
      </w:r>
      <w:r w:rsidRPr="00B60CAF">
        <w:t>추세를</w:t>
      </w:r>
      <w:r w:rsidRPr="00B60CAF">
        <w:t xml:space="preserve"> </w:t>
      </w:r>
      <w:r w:rsidRPr="00B60CAF">
        <w:t>보이고</w:t>
      </w:r>
      <w:r w:rsidRPr="00B60CAF">
        <w:t xml:space="preserve"> </w:t>
      </w:r>
      <w:r w:rsidRPr="00B60CAF">
        <w:t>있다</w:t>
      </w:r>
      <w:r w:rsidRPr="00B60CAF">
        <w:t xml:space="preserve">. </w:t>
      </w:r>
      <w:r w:rsidRPr="00B60CAF">
        <w:t>이는</w:t>
      </w:r>
      <w:r w:rsidRPr="00B60CAF">
        <w:t xml:space="preserve"> </w:t>
      </w:r>
      <w:r w:rsidRPr="00B60CAF">
        <w:t>기존</w:t>
      </w:r>
      <w:r w:rsidRPr="00B60CAF">
        <w:t xml:space="preserve"> </w:t>
      </w:r>
      <w:r w:rsidRPr="00B60CAF">
        <w:t>화석연료</w:t>
      </w:r>
      <w:r w:rsidRPr="00B60CAF">
        <w:t xml:space="preserve"> </w:t>
      </w:r>
      <w:r w:rsidRPr="00B60CAF">
        <w:t>기반의</w:t>
      </w:r>
      <w:r w:rsidRPr="00B60CAF">
        <w:t xml:space="preserve"> </w:t>
      </w:r>
      <w:r w:rsidRPr="00B60CAF">
        <w:t>인프라가</w:t>
      </w:r>
      <w:r w:rsidRPr="00B60CAF">
        <w:t xml:space="preserve"> </w:t>
      </w:r>
      <w:r w:rsidRPr="00B60CAF">
        <w:t>오랜</w:t>
      </w:r>
      <w:r w:rsidRPr="00B60CAF">
        <w:t xml:space="preserve"> </w:t>
      </w:r>
      <w:r w:rsidRPr="00B60CAF">
        <w:t>세월을</w:t>
      </w:r>
      <w:r w:rsidRPr="00B60CAF">
        <w:t xml:space="preserve"> </w:t>
      </w:r>
      <w:r w:rsidRPr="00B60CAF">
        <w:t>거쳐</w:t>
      </w:r>
      <w:r w:rsidRPr="00B60CAF">
        <w:t xml:space="preserve"> </w:t>
      </w:r>
      <w:r w:rsidRPr="00B60CAF">
        <w:t>안전성과</w:t>
      </w:r>
      <w:r w:rsidRPr="00B60CAF">
        <w:t xml:space="preserve"> </w:t>
      </w:r>
      <w:r w:rsidRPr="00B60CAF">
        <w:t>신뢰성을</w:t>
      </w:r>
      <w:r w:rsidRPr="00B60CAF">
        <w:t xml:space="preserve"> </w:t>
      </w:r>
      <w:r w:rsidRPr="00B60CAF">
        <w:t>확보해</w:t>
      </w:r>
      <w:r w:rsidRPr="00B60CAF">
        <w:t xml:space="preserve"> </w:t>
      </w:r>
      <w:r w:rsidRPr="00B60CAF">
        <w:t>온</w:t>
      </w:r>
      <w:r w:rsidRPr="00B60CAF">
        <w:t xml:space="preserve"> </w:t>
      </w:r>
      <w:r w:rsidRPr="00B60CAF">
        <w:t>것과</w:t>
      </w:r>
      <w:r w:rsidRPr="00B60CAF">
        <w:t xml:space="preserve"> </w:t>
      </w:r>
      <w:r w:rsidRPr="00B60CAF">
        <w:t>달리</w:t>
      </w:r>
      <w:r w:rsidRPr="00B60CAF">
        <w:t xml:space="preserve">, </w:t>
      </w:r>
      <w:r w:rsidRPr="00B60CAF">
        <w:t>수소</w:t>
      </w:r>
      <w:r w:rsidRPr="00B60CAF">
        <w:t xml:space="preserve"> </w:t>
      </w:r>
      <w:r w:rsidRPr="00B60CAF">
        <w:t>인프라는</w:t>
      </w:r>
      <w:r w:rsidRPr="00B60CAF">
        <w:t xml:space="preserve"> </w:t>
      </w:r>
      <w:r w:rsidRPr="00B60CAF">
        <w:t>아직</w:t>
      </w:r>
      <w:r w:rsidRPr="00B60CAF">
        <w:t xml:space="preserve"> </w:t>
      </w:r>
      <w:r w:rsidRPr="00B60CAF">
        <w:t>초기</w:t>
      </w:r>
      <w:r w:rsidRPr="00B60CAF">
        <w:t xml:space="preserve"> </w:t>
      </w:r>
      <w:r w:rsidRPr="00B60CAF">
        <w:t>단계에</w:t>
      </w:r>
      <w:r w:rsidRPr="00B60CAF">
        <w:t xml:space="preserve"> </w:t>
      </w:r>
      <w:r w:rsidRPr="00B60CAF">
        <w:t>머물러</w:t>
      </w:r>
      <w:r w:rsidRPr="00B60CAF">
        <w:t xml:space="preserve"> </w:t>
      </w:r>
      <w:r w:rsidRPr="00B60CAF">
        <w:t>있음을</w:t>
      </w:r>
      <w:r w:rsidRPr="00B60CAF">
        <w:t xml:space="preserve"> </w:t>
      </w:r>
      <w:r w:rsidRPr="00B60CAF">
        <w:t>의미한다</w:t>
      </w:r>
      <w:r w:rsidRPr="00B60CAF">
        <w:t xml:space="preserve">. </w:t>
      </w:r>
      <w:r w:rsidRPr="00B60CAF">
        <w:t>따라서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경제로의</w:t>
      </w:r>
      <w:r w:rsidRPr="00B60CAF">
        <w:t xml:space="preserve"> </w:t>
      </w:r>
      <w:r w:rsidRPr="00B60CAF">
        <w:t>전환이</w:t>
      </w:r>
      <w:r w:rsidRPr="00B60CAF">
        <w:t xml:space="preserve"> </w:t>
      </w:r>
      <w:r w:rsidRPr="00B60CAF">
        <w:t>빠르게</w:t>
      </w:r>
      <w:r w:rsidRPr="00B60CAF">
        <w:t xml:space="preserve"> </w:t>
      </w:r>
      <w:r w:rsidRPr="00B60CAF">
        <w:t>진행되는</w:t>
      </w:r>
      <w:r w:rsidRPr="00B60CAF">
        <w:t xml:space="preserve"> </w:t>
      </w:r>
      <w:r w:rsidRPr="00B60CAF">
        <w:t>현</w:t>
      </w:r>
      <w:r w:rsidRPr="00B60CAF">
        <w:t xml:space="preserve"> </w:t>
      </w:r>
      <w:r w:rsidRPr="00B60CAF">
        <w:t>시점에서</w:t>
      </w:r>
      <w:r w:rsidRPr="00B60CAF">
        <w:t xml:space="preserve">, </w:t>
      </w:r>
      <w:r w:rsidRPr="00B60CAF">
        <w:t>안전성</w:t>
      </w:r>
      <w:r w:rsidRPr="00B60CAF">
        <w:t xml:space="preserve"> </w:t>
      </w:r>
      <w:r w:rsidRPr="00B60CAF">
        <w:t>확보는</w:t>
      </w:r>
      <w:r w:rsidRPr="00B60CAF">
        <w:t xml:space="preserve"> </w:t>
      </w:r>
      <w:r w:rsidRPr="00B60CAF">
        <w:t>사후</w:t>
      </w:r>
      <w:r w:rsidRPr="00B60CAF">
        <w:t xml:space="preserve"> </w:t>
      </w:r>
      <w:r w:rsidRPr="00B60CAF">
        <w:t>대응이</w:t>
      </w:r>
      <w:r w:rsidRPr="00B60CAF">
        <w:t xml:space="preserve"> </w:t>
      </w:r>
      <w:r w:rsidRPr="00B60CAF">
        <w:t>아니라</w:t>
      </w:r>
      <w:r w:rsidRPr="00B60CAF">
        <w:t xml:space="preserve"> </w:t>
      </w:r>
      <w:r w:rsidRPr="00B60CAF">
        <w:t>설계</w:t>
      </w:r>
      <w:r w:rsidRPr="00B60CAF">
        <w:t xml:space="preserve"> </w:t>
      </w:r>
      <w:r w:rsidRPr="00B60CAF">
        <w:t>및</w:t>
      </w:r>
      <w:r w:rsidRPr="00B60CAF">
        <w:t xml:space="preserve"> </w:t>
      </w:r>
      <w:r w:rsidRPr="00B60CAF">
        <w:t>개발</w:t>
      </w:r>
      <w:r w:rsidRPr="00B60CAF">
        <w:t xml:space="preserve"> </w:t>
      </w:r>
      <w:r w:rsidRPr="00B60CAF">
        <w:t>초기</w:t>
      </w:r>
      <w:r w:rsidRPr="00B60CAF">
        <w:t xml:space="preserve"> </w:t>
      </w:r>
      <w:r w:rsidRPr="00B60CAF">
        <w:t>단계부터</w:t>
      </w:r>
      <w:r w:rsidRPr="00B60CAF">
        <w:t xml:space="preserve"> </w:t>
      </w:r>
      <w:r w:rsidRPr="00B60CAF">
        <w:t>통합적으로</w:t>
      </w:r>
      <w:r w:rsidRPr="00B60CAF">
        <w:t xml:space="preserve"> </w:t>
      </w:r>
      <w:r w:rsidRPr="00B60CAF">
        <w:t>고려되어야</w:t>
      </w:r>
      <w:r w:rsidRPr="00B60CAF">
        <w:t xml:space="preserve"> </w:t>
      </w:r>
      <w:r w:rsidRPr="00B60CAF">
        <w:t>한다</w:t>
      </w:r>
      <w:r w:rsidRPr="00B60CAF">
        <w:t xml:space="preserve">. </w:t>
      </w:r>
      <w:r w:rsidRPr="00B60CAF">
        <w:t>휘발성이</w:t>
      </w:r>
      <w:r w:rsidRPr="00B60CAF">
        <w:t xml:space="preserve"> </w:t>
      </w:r>
      <w:r w:rsidRPr="00B60CAF">
        <w:t>강하고</w:t>
      </w:r>
      <w:r w:rsidRPr="00B60CAF">
        <w:t xml:space="preserve"> </w:t>
      </w:r>
      <w:r w:rsidRPr="00B60CAF">
        <w:t>폭발</w:t>
      </w:r>
      <w:r w:rsidRPr="00B60CAF">
        <w:t xml:space="preserve"> </w:t>
      </w:r>
      <w:r w:rsidRPr="00B60CAF">
        <w:t>위험이</w:t>
      </w:r>
      <w:r w:rsidRPr="00B60CAF">
        <w:t xml:space="preserve"> </w:t>
      </w:r>
      <w:r w:rsidRPr="00B60CAF">
        <w:t>큰</w:t>
      </w:r>
      <w:r w:rsidRPr="00B60CAF">
        <w:t xml:space="preserve"> </w:t>
      </w:r>
      <w:r w:rsidRPr="00B60CAF">
        <w:t>물질을</w:t>
      </w:r>
      <w:r w:rsidRPr="00B60CAF">
        <w:t xml:space="preserve"> </w:t>
      </w:r>
      <w:r w:rsidRPr="00B60CAF">
        <w:t>견고한</w:t>
      </w:r>
      <w:r w:rsidRPr="00B60CAF">
        <w:t xml:space="preserve"> </w:t>
      </w:r>
      <w:r w:rsidRPr="00B60CAF">
        <w:t>안전</w:t>
      </w:r>
      <w:r w:rsidRPr="00B60CAF">
        <w:t xml:space="preserve"> </w:t>
      </w:r>
      <w:r w:rsidRPr="00B60CAF">
        <w:t>표준</w:t>
      </w:r>
      <w:r w:rsidRPr="00B60CAF">
        <w:t xml:space="preserve"> </w:t>
      </w:r>
      <w:r w:rsidRPr="00B60CAF">
        <w:t>없이</w:t>
      </w:r>
      <w:r w:rsidRPr="00B60CAF">
        <w:t xml:space="preserve"> </w:t>
      </w:r>
      <w:r w:rsidRPr="00B60CAF">
        <w:t>급하게</w:t>
      </w:r>
      <w:r w:rsidRPr="00B60CAF">
        <w:t xml:space="preserve"> </w:t>
      </w:r>
      <w:r w:rsidRPr="00B60CAF">
        <w:t>상용화한다면</w:t>
      </w:r>
      <w:r w:rsidRPr="00B60CAF">
        <w:t xml:space="preserve">, </w:t>
      </w:r>
      <w:r w:rsidRPr="00B60CAF">
        <w:t>단순한</w:t>
      </w:r>
      <w:r w:rsidRPr="00B60CAF">
        <w:t xml:space="preserve"> </w:t>
      </w:r>
      <w:r w:rsidRPr="00B60CAF">
        <w:t>사고를</w:t>
      </w:r>
      <w:r w:rsidRPr="00B60CAF">
        <w:t xml:space="preserve"> </w:t>
      </w:r>
      <w:r w:rsidRPr="00B60CAF">
        <w:t>넘어</w:t>
      </w:r>
      <w:r w:rsidRPr="00B60CAF">
        <w:t xml:space="preserve"> </w:t>
      </w:r>
      <w:r w:rsidRPr="00B60CAF">
        <w:t>대중의</w:t>
      </w:r>
      <w:r w:rsidRPr="00B60CAF">
        <w:t xml:space="preserve"> </w:t>
      </w:r>
      <w:r w:rsidRPr="00B60CAF">
        <w:t>신뢰를</w:t>
      </w:r>
      <w:r w:rsidRPr="00B60CAF">
        <w:t xml:space="preserve"> </w:t>
      </w:r>
      <w:r w:rsidRPr="00B60CAF">
        <w:t>잃게</w:t>
      </w:r>
      <w:r w:rsidRPr="00B60CAF">
        <w:t xml:space="preserve"> </w:t>
      </w:r>
      <w:r w:rsidRPr="00B60CAF">
        <w:t>되고</w:t>
      </w:r>
      <w:r w:rsidRPr="00B60CAF">
        <w:t xml:space="preserve">, </w:t>
      </w:r>
      <w:r w:rsidRPr="00B60CAF">
        <w:t>나아가</w:t>
      </w:r>
      <w:r w:rsidRPr="00B60CAF">
        <w:t xml:space="preserve"> </w:t>
      </w:r>
      <w:r w:rsidRPr="00B60CAF">
        <w:t>청정</w:t>
      </w:r>
      <w:r w:rsidRPr="00B60CAF">
        <w:t xml:space="preserve"> </w:t>
      </w:r>
      <w:r w:rsidRPr="00B60CAF">
        <w:t>에너지</w:t>
      </w:r>
      <w:r w:rsidRPr="00B60CAF">
        <w:t xml:space="preserve"> </w:t>
      </w:r>
      <w:r w:rsidRPr="00B60CAF">
        <w:t>전환이라는</w:t>
      </w:r>
      <w:r w:rsidRPr="00B60CAF">
        <w:t xml:space="preserve"> </w:t>
      </w:r>
      <w:r w:rsidRPr="00B60CAF">
        <w:t>대의명분</w:t>
      </w:r>
      <w:r w:rsidRPr="00B60CAF">
        <w:t xml:space="preserve"> </w:t>
      </w:r>
      <w:r w:rsidRPr="00B60CAF">
        <w:t>자체를</w:t>
      </w:r>
      <w:r w:rsidRPr="00B60CAF">
        <w:t xml:space="preserve"> </w:t>
      </w:r>
      <w:r w:rsidRPr="00B60CAF">
        <w:t>훼손할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있기</w:t>
      </w:r>
      <w:r w:rsidRPr="00B60CAF">
        <w:t xml:space="preserve"> </w:t>
      </w:r>
      <w:r w:rsidRPr="00B60CAF">
        <w:t>때문이다</w:t>
      </w:r>
      <w:r w:rsidRPr="00B60CAF">
        <w:t xml:space="preserve">. </w:t>
      </w:r>
      <w:r w:rsidRPr="00B60CAF">
        <w:t>실제</w:t>
      </w:r>
      <w:r w:rsidRPr="00B60CAF">
        <w:t xml:space="preserve"> </w:t>
      </w:r>
      <w:r w:rsidRPr="00B60CAF">
        <w:t>분석</w:t>
      </w:r>
      <w:r w:rsidRPr="00B60CAF">
        <w:t xml:space="preserve"> </w:t>
      </w:r>
      <w:r w:rsidRPr="00B60CAF">
        <w:t>결과에</w:t>
      </w:r>
      <w:r w:rsidRPr="00B60CAF">
        <w:t xml:space="preserve"> </w:t>
      </w:r>
      <w:r w:rsidRPr="00B60CAF">
        <w:t>따르면</w:t>
      </w:r>
      <w:r w:rsidRPr="00B60CAF">
        <w:t xml:space="preserve">, </w:t>
      </w:r>
      <w:r w:rsidRPr="00B60CAF">
        <w:t>앞서</w:t>
      </w:r>
      <w:r w:rsidRPr="00B60CAF">
        <w:t xml:space="preserve"> </w:t>
      </w:r>
      <w:r w:rsidRPr="00B60CAF">
        <w:t>언급한</w:t>
      </w:r>
      <w:r w:rsidRPr="00B60CAF">
        <w:t xml:space="preserve"> </w:t>
      </w:r>
      <w:r w:rsidRPr="00B60CAF">
        <w:t>사고</w:t>
      </w:r>
      <w:r w:rsidRPr="00B60CAF">
        <w:t xml:space="preserve"> </w:t>
      </w:r>
      <w:r w:rsidRPr="00B60CAF">
        <w:t>중</w:t>
      </w:r>
      <w:r w:rsidRPr="00B60CAF">
        <w:t xml:space="preserve"> </w:t>
      </w:r>
      <w:r w:rsidRPr="00B60CAF">
        <w:t>약</w:t>
      </w:r>
      <w:r w:rsidRPr="00B60CAF">
        <w:t xml:space="preserve"> 20%</w:t>
      </w:r>
      <w:r w:rsidRPr="00B60CAF">
        <w:t>는</w:t>
      </w:r>
      <w:r w:rsidRPr="00B60CAF">
        <w:t xml:space="preserve"> </w:t>
      </w:r>
      <w:r w:rsidRPr="00B60CAF">
        <w:t>밸브</w:t>
      </w:r>
      <w:r w:rsidRPr="00B60CAF">
        <w:t xml:space="preserve"> </w:t>
      </w:r>
      <w:r w:rsidRPr="00B60CAF">
        <w:t>오작동</w:t>
      </w:r>
      <w:r w:rsidRPr="00B60CAF">
        <w:t xml:space="preserve"> </w:t>
      </w:r>
      <w:r w:rsidRPr="00B60CAF">
        <w:t>또는</w:t>
      </w:r>
      <w:r w:rsidRPr="00B60CAF">
        <w:t xml:space="preserve"> </w:t>
      </w:r>
      <w:r w:rsidRPr="00B60CAF">
        <w:t>연결</w:t>
      </w:r>
      <w:r w:rsidRPr="00B60CAF">
        <w:t xml:space="preserve"> </w:t>
      </w:r>
      <w:r w:rsidRPr="00B60CAF">
        <w:t>지점에서의</w:t>
      </w:r>
      <w:r w:rsidRPr="00B60CAF">
        <w:t xml:space="preserve"> </w:t>
      </w:r>
      <w:r w:rsidRPr="00B60CAF">
        <w:t>누출로</w:t>
      </w:r>
      <w:r w:rsidRPr="00B60CAF">
        <w:t xml:space="preserve"> </w:t>
      </w:r>
      <w:r w:rsidRPr="00B60CAF">
        <w:t>발생했으며</w:t>
      </w:r>
      <w:r w:rsidRPr="00B60CAF">
        <w:t xml:space="preserve">, </w:t>
      </w:r>
      <w:r w:rsidRPr="00B60CAF">
        <w:t>약</w:t>
      </w:r>
      <w:r w:rsidRPr="00B60CAF">
        <w:t xml:space="preserve"> 26%</w:t>
      </w:r>
      <w:r w:rsidRPr="00B60CAF">
        <w:t>는</w:t>
      </w:r>
      <w:r w:rsidRPr="00B60CAF">
        <w:t xml:space="preserve"> </w:t>
      </w:r>
      <w:r w:rsidRPr="00B60CAF">
        <w:t>인적</w:t>
      </w:r>
      <w:r w:rsidRPr="00B60CAF">
        <w:t xml:space="preserve"> </w:t>
      </w:r>
      <w:r w:rsidRPr="00B60CAF">
        <w:t>오류로</w:t>
      </w:r>
      <w:r w:rsidRPr="00B60CAF">
        <w:t xml:space="preserve"> </w:t>
      </w:r>
      <w:r w:rsidRPr="00B60CAF">
        <w:t>인한</w:t>
      </w:r>
      <w:r w:rsidRPr="00B60CAF">
        <w:t xml:space="preserve"> </w:t>
      </w:r>
      <w:r w:rsidRPr="00B60CAF">
        <w:t>것이었다</w:t>
      </w:r>
      <w:r w:rsidRPr="00B60CAF">
        <w:t xml:space="preserve">. </w:t>
      </w:r>
      <w:r w:rsidRPr="00B60CAF">
        <w:t>이는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시스템의</w:t>
      </w:r>
      <w:r w:rsidRPr="00B60CAF">
        <w:t xml:space="preserve"> </w:t>
      </w:r>
      <w:r w:rsidRPr="00B60CAF">
        <w:t>안전성을</w:t>
      </w:r>
      <w:r w:rsidRPr="00B60CAF">
        <w:t xml:space="preserve"> </w:t>
      </w:r>
      <w:r w:rsidRPr="00B60CAF">
        <w:t>강화하기</w:t>
      </w:r>
      <w:r w:rsidRPr="00B60CAF">
        <w:t xml:space="preserve"> </w:t>
      </w:r>
      <w:r w:rsidRPr="00B60CAF">
        <w:t>위해서는</w:t>
      </w:r>
      <w:r w:rsidRPr="00B60CAF">
        <w:t xml:space="preserve"> </w:t>
      </w:r>
      <w:r w:rsidRPr="00B60CAF">
        <w:t>누출</w:t>
      </w:r>
      <w:r w:rsidRPr="00B60CAF">
        <w:t xml:space="preserve"> </w:t>
      </w:r>
      <w:r w:rsidRPr="00B60CAF">
        <w:t>방지와</w:t>
      </w:r>
      <w:r w:rsidRPr="00B60CAF">
        <w:t xml:space="preserve"> </w:t>
      </w:r>
      <w:r w:rsidRPr="00B60CAF">
        <w:t>더불어</w:t>
      </w:r>
      <w:r w:rsidRPr="00B60CAF">
        <w:t>, 2</w:t>
      </w:r>
      <w:r w:rsidRPr="00B60CAF">
        <w:t>차</w:t>
      </w:r>
      <w:r w:rsidRPr="00B60CAF">
        <w:t xml:space="preserve"> </w:t>
      </w:r>
      <w:r w:rsidRPr="00B60CAF">
        <w:t>안전</w:t>
      </w:r>
      <w:r w:rsidRPr="00B60CAF">
        <w:t xml:space="preserve"> </w:t>
      </w:r>
      <w:r w:rsidRPr="00B60CAF">
        <w:t>메커니즘을</w:t>
      </w:r>
      <w:r w:rsidRPr="00B60CAF">
        <w:t xml:space="preserve"> </w:t>
      </w:r>
      <w:r w:rsidRPr="00B60CAF">
        <w:t>반드시</w:t>
      </w:r>
      <w:r w:rsidRPr="00B60CAF">
        <w:t xml:space="preserve"> </w:t>
      </w:r>
      <w:r w:rsidRPr="00B60CAF">
        <w:t>갖추어야</w:t>
      </w:r>
      <w:r w:rsidRPr="00B60CAF">
        <w:t xml:space="preserve"> </w:t>
      </w:r>
      <w:r w:rsidRPr="00B60CAF">
        <w:t>함을</w:t>
      </w:r>
      <w:r w:rsidRPr="00B60CAF">
        <w:t xml:space="preserve"> </w:t>
      </w:r>
      <w:r w:rsidRPr="00B60CAF">
        <w:t>시사한다</w:t>
      </w:r>
      <w:r w:rsidRPr="00B60CAF">
        <w:t xml:space="preserve">. </w:t>
      </w:r>
      <w:r w:rsidRPr="00B60CAF">
        <w:t>그렇다면</w:t>
      </w:r>
      <w:r w:rsidRPr="00B60CAF">
        <w:t xml:space="preserve"> </w:t>
      </w:r>
      <w:r w:rsidRPr="00B60CAF">
        <w:t>수소는</w:t>
      </w:r>
      <w:r w:rsidRPr="00B60CAF">
        <w:t xml:space="preserve"> </w:t>
      </w:r>
      <w:r w:rsidRPr="00B60CAF">
        <w:t>왜</w:t>
      </w:r>
      <w:r w:rsidRPr="00B60CAF">
        <w:t xml:space="preserve"> </w:t>
      </w:r>
      <w:r w:rsidRPr="00B60CAF">
        <w:t>유출되는가</w:t>
      </w:r>
      <w:r w:rsidRPr="00B60CAF">
        <w:t xml:space="preserve">? </w:t>
      </w:r>
      <w:r w:rsidRPr="00B60CAF">
        <w:t>원인은</w:t>
      </w:r>
      <w:r w:rsidRPr="00B60CAF">
        <w:t xml:space="preserve"> </w:t>
      </w:r>
      <w:r w:rsidRPr="00B60CAF">
        <w:t>비교적</w:t>
      </w:r>
      <w:r w:rsidRPr="00B60CAF">
        <w:t xml:space="preserve"> </w:t>
      </w:r>
      <w:r w:rsidRPr="00B60CAF">
        <w:t>명확하다</w:t>
      </w:r>
      <w:r w:rsidRPr="00B60CAF">
        <w:t xml:space="preserve">. </w:t>
      </w:r>
      <w:r w:rsidRPr="00B60CAF">
        <w:t>수소를</w:t>
      </w:r>
      <w:r w:rsidRPr="00B60CAF">
        <w:t xml:space="preserve"> </w:t>
      </w:r>
      <w:r w:rsidRPr="00B60CAF">
        <w:t>운송하는</w:t>
      </w:r>
      <w:r w:rsidRPr="00B60CAF">
        <w:t xml:space="preserve"> </w:t>
      </w:r>
      <w:r w:rsidRPr="00B60CAF">
        <w:t>파이프와</w:t>
      </w:r>
      <w:r w:rsidRPr="00B60CAF">
        <w:t xml:space="preserve"> </w:t>
      </w:r>
      <w:r w:rsidRPr="00B60CAF">
        <w:t>파이프</w:t>
      </w:r>
      <w:r w:rsidRPr="00B60CAF">
        <w:t xml:space="preserve"> </w:t>
      </w:r>
      <w:r w:rsidRPr="00B60CAF">
        <w:t>사이의</w:t>
      </w:r>
      <w:r w:rsidRPr="00B60CAF">
        <w:t xml:space="preserve"> </w:t>
      </w:r>
      <w:proofErr w:type="spellStart"/>
      <w:r w:rsidRPr="00B60CAF">
        <w:t>연결부</w:t>
      </w:r>
      <w:proofErr w:type="spellEnd"/>
      <w:r w:rsidRPr="00B60CAF">
        <w:t>(</w:t>
      </w:r>
      <w:r w:rsidRPr="00B60CAF">
        <w:t>접합부</w:t>
      </w:r>
      <w:r w:rsidRPr="00B60CAF">
        <w:t>)</w:t>
      </w:r>
      <w:r w:rsidRPr="00B60CAF">
        <w:t>는</w:t>
      </w:r>
      <w:r w:rsidRPr="00B60CAF">
        <w:t xml:space="preserve"> </w:t>
      </w:r>
      <w:r w:rsidRPr="00B60CAF">
        <w:t>다양한</w:t>
      </w:r>
      <w:r w:rsidRPr="00B60CAF">
        <w:t xml:space="preserve"> </w:t>
      </w:r>
      <w:r w:rsidRPr="00B60CAF">
        <w:t>외부</w:t>
      </w:r>
      <w:r w:rsidRPr="00B60CAF">
        <w:t xml:space="preserve"> </w:t>
      </w:r>
      <w:r w:rsidRPr="00B60CAF">
        <w:t>요인의</w:t>
      </w:r>
      <w:r w:rsidRPr="00B60CAF">
        <w:t xml:space="preserve"> </w:t>
      </w:r>
      <w:r w:rsidRPr="00B60CAF">
        <w:t>영향을</w:t>
      </w:r>
      <w:r w:rsidRPr="00B60CAF">
        <w:t xml:space="preserve"> </w:t>
      </w:r>
      <w:r w:rsidRPr="00B60CAF">
        <w:t>받는다</w:t>
      </w:r>
      <w:r w:rsidRPr="00B60CAF">
        <w:t xml:space="preserve">. </w:t>
      </w:r>
      <w:r w:rsidRPr="00B60CAF">
        <w:t>온도</w:t>
      </w:r>
      <w:r w:rsidRPr="00B60CAF">
        <w:t xml:space="preserve"> </w:t>
      </w:r>
      <w:r w:rsidRPr="00B60CAF">
        <w:t>변화</w:t>
      </w:r>
      <w:r w:rsidRPr="00B60CAF">
        <w:t xml:space="preserve">, </w:t>
      </w:r>
      <w:r w:rsidRPr="00B60CAF">
        <w:t>진동</w:t>
      </w:r>
      <w:r w:rsidRPr="00B60CAF">
        <w:t xml:space="preserve">, </w:t>
      </w:r>
      <w:r w:rsidRPr="00B60CAF">
        <w:t>압력</w:t>
      </w:r>
      <w:r w:rsidRPr="00B60CAF">
        <w:t xml:space="preserve"> </w:t>
      </w:r>
      <w:r w:rsidRPr="00B60CAF">
        <w:t>변동</w:t>
      </w:r>
      <w:r w:rsidRPr="00B60CAF">
        <w:t xml:space="preserve">, </w:t>
      </w:r>
      <w:r w:rsidRPr="00B60CAF">
        <w:t>재질의</w:t>
      </w:r>
      <w:r w:rsidRPr="00B60CAF">
        <w:t xml:space="preserve"> </w:t>
      </w:r>
      <w:r w:rsidRPr="00B60CAF">
        <w:t>미세한</w:t>
      </w:r>
      <w:r w:rsidRPr="00B60CAF">
        <w:t xml:space="preserve"> </w:t>
      </w:r>
      <w:r w:rsidRPr="00B60CAF">
        <w:t>열팽창</w:t>
      </w:r>
      <w:r w:rsidR="00B60CAF">
        <w:rPr>
          <w:rFonts w:hint="eastAsia"/>
        </w:rPr>
        <w:t>,</w:t>
      </w:r>
      <w:r w:rsidRPr="00B60CAF">
        <w:t>수축</w:t>
      </w:r>
      <w:r w:rsidRPr="00B60CAF">
        <w:t xml:space="preserve"> </w:t>
      </w:r>
      <w:r w:rsidRPr="00B60CAF">
        <w:t>등이</w:t>
      </w:r>
      <w:r w:rsidRPr="00B60CAF">
        <w:t xml:space="preserve"> </w:t>
      </w:r>
      <w:r w:rsidRPr="00B60CAF">
        <w:t>반복되면서</w:t>
      </w:r>
      <w:r w:rsidRPr="00B60CAF">
        <w:t xml:space="preserve"> </w:t>
      </w:r>
      <w:r w:rsidRPr="00B60CAF">
        <w:t>접합부에</w:t>
      </w:r>
      <w:r w:rsidRPr="00B60CAF">
        <w:t xml:space="preserve"> </w:t>
      </w:r>
      <w:r w:rsidRPr="00B60CAF">
        <w:t>미세한</w:t>
      </w:r>
      <w:r w:rsidRPr="00B60CAF">
        <w:t xml:space="preserve"> </w:t>
      </w:r>
      <w:r w:rsidRPr="00B60CAF">
        <w:t>균열이</w:t>
      </w:r>
      <w:r w:rsidRPr="00B60CAF">
        <w:t xml:space="preserve"> </w:t>
      </w:r>
      <w:r w:rsidRPr="00B60CAF">
        <w:t>형성되고</w:t>
      </w:r>
      <w:r w:rsidRPr="00B60CAF">
        <w:t xml:space="preserve">, </w:t>
      </w:r>
      <w:r w:rsidRPr="00B60CAF">
        <w:t>이</w:t>
      </w:r>
      <w:r w:rsidRPr="00B60CAF">
        <w:t xml:space="preserve"> </w:t>
      </w:r>
      <w:r w:rsidRPr="00B60CAF">
        <w:t>균열이</w:t>
      </w:r>
      <w:r w:rsidRPr="00B60CAF">
        <w:t xml:space="preserve"> </w:t>
      </w:r>
      <w:r w:rsidRPr="00B60CAF">
        <w:t>시간이</w:t>
      </w:r>
      <w:r w:rsidRPr="00B60CAF">
        <w:t xml:space="preserve"> </w:t>
      </w:r>
      <w:r w:rsidRPr="00B60CAF">
        <w:t>지남에</w:t>
      </w:r>
      <w:r w:rsidRPr="00B60CAF">
        <w:t xml:space="preserve"> </w:t>
      </w:r>
      <w:r w:rsidRPr="00B60CAF">
        <w:t>따라</w:t>
      </w:r>
      <w:r w:rsidRPr="00B60CAF">
        <w:t xml:space="preserve"> </w:t>
      </w:r>
      <w:r w:rsidRPr="00B60CAF">
        <w:t>점차</w:t>
      </w:r>
      <w:r w:rsidRPr="00B60CAF">
        <w:t xml:space="preserve"> </w:t>
      </w:r>
      <w:r w:rsidRPr="00B60CAF">
        <w:t>벌어진다</w:t>
      </w:r>
      <w:r w:rsidRPr="00B60CAF">
        <w:t xml:space="preserve">. </w:t>
      </w:r>
      <w:r w:rsidRPr="00B60CAF">
        <w:t>결국</w:t>
      </w:r>
      <w:r w:rsidRPr="00B60CAF">
        <w:t xml:space="preserve"> </w:t>
      </w:r>
      <w:r w:rsidRPr="00B60CAF">
        <w:t>이러한</w:t>
      </w:r>
      <w:r w:rsidRPr="00B60CAF">
        <w:t xml:space="preserve"> </w:t>
      </w:r>
      <w:r w:rsidRPr="00B60CAF">
        <w:t>취약</w:t>
      </w:r>
      <w:r w:rsidRPr="00B60CAF">
        <w:t xml:space="preserve"> </w:t>
      </w:r>
      <w:r w:rsidRPr="00B60CAF">
        <w:t>지점은</w:t>
      </w:r>
      <w:r w:rsidRPr="00B60CAF">
        <w:t xml:space="preserve"> </w:t>
      </w:r>
      <w:r w:rsidRPr="00B60CAF">
        <w:t>수소의</w:t>
      </w:r>
      <w:r w:rsidRPr="00B60CAF">
        <w:t xml:space="preserve"> </w:t>
      </w:r>
      <w:r w:rsidRPr="00B60CAF">
        <w:t>높은</w:t>
      </w:r>
      <w:r w:rsidRPr="00B60CAF">
        <w:t xml:space="preserve"> </w:t>
      </w:r>
      <w:r w:rsidRPr="00B60CAF">
        <w:t>압력을</w:t>
      </w:r>
      <w:r w:rsidRPr="00B60CAF">
        <w:t xml:space="preserve"> </w:t>
      </w:r>
      <w:r w:rsidRPr="00B60CAF">
        <w:t>견디지</w:t>
      </w:r>
      <w:r w:rsidRPr="00B60CAF">
        <w:t xml:space="preserve"> </w:t>
      </w:r>
      <w:r w:rsidRPr="00B60CAF">
        <w:t>못하고</w:t>
      </w:r>
      <w:r w:rsidRPr="00B60CAF">
        <w:t xml:space="preserve"> </w:t>
      </w:r>
      <w:r w:rsidRPr="00B60CAF">
        <w:t>파열로</w:t>
      </w:r>
      <w:r w:rsidRPr="00B60CAF">
        <w:t xml:space="preserve"> </w:t>
      </w:r>
      <w:r w:rsidRPr="00B60CAF">
        <w:t>이어진다</w:t>
      </w:r>
      <w:r w:rsidRPr="00B60CAF">
        <w:t xml:space="preserve">. </w:t>
      </w:r>
      <w:r w:rsidRPr="00B60CAF">
        <w:t>문제는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분자의</w:t>
      </w:r>
      <w:r w:rsidRPr="00B60CAF">
        <w:t xml:space="preserve"> </w:t>
      </w:r>
      <w:r w:rsidRPr="00B60CAF">
        <w:t>크기가</w:t>
      </w:r>
      <w:r w:rsidRPr="00B60CAF">
        <w:t xml:space="preserve"> </w:t>
      </w:r>
      <w:r w:rsidRPr="00B60CAF">
        <w:t>매우</w:t>
      </w:r>
      <w:r w:rsidRPr="00B60CAF">
        <w:t xml:space="preserve"> </w:t>
      </w:r>
      <w:r w:rsidRPr="00B60CAF">
        <w:t>작아</w:t>
      </w:r>
      <w:r w:rsidRPr="00B60CAF">
        <w:t xml:space="preserve">, </w:t>
      </w:r>
      <w:r w:rsidRPr="00B60CAF">
        <w:t>다른</w:t>
      </w:r>
      <w:r w:rsidRPr="00B60CAF">
        <w:t xml:space="preserve"> </w:t>
      </w:r>
      <w:r w:rsidRPr="00B60CAF">
        <w:t>기체보다</w:t>
      </w:r>
      <w:r w:rsidRPr="00B60CAF">
        <w:t xml:space="preserve"> </w:t>
      </w:r>
      <w:r w:rsidRPr="00B60CAF">
        <w:t>누출이</w:t>
      </w:r>
      <w:r w:rsidRPr="00B60CAF">
        <w:t xml:space="preserve"> </w:t>
      </w:r>
      <w:r w:rsidRPr="00B60CAF">
        <w:t>훨씬</w:t>
      </w:r>
      <w:r w:rsidRPr="00B60CAF">
        <w:t xml:space="preserve"> </w:t>
      </w:r>
      <w:r w:rsidRPr="00B60CAF">
        <w:t>쉽게</w:t>
      </w:r>
      <w:r w:rsidRPr="00B60CAF">
        <w:t xml:space="preserve"> </w:t>
      </w:r>
      <w:r w:rsidRPr="00B60CAF">
        <w:t>발생한다는</w:t>
      </w:r>
      <w:r w:rsidRPr="00B60CAF">
        <w:t xml:space="preserve"> </w:t>
      </w:r>
      <w:r w:rsidRPr="00B60CAF">
        <w:t>점이다</w:t>
      </w:r>
      <w:r w:rsidRPr="00B60CAF">
        <w:t xml:space="preserve">. </w:t>
      </w:r>
      <w:r w:rsidRPr="00B60CAF">
        <w:t>이러한</w:t>
      </w:r>
      <w:r w:rsidRPr="00B60CAF">
        <w:t xml:space="preserve"> </w:t>
      </w:r>
      <w:r w:rsidRPr="00B60CAF">
        <w:t>문제를</w:t>
      </w:r>
      <w:r w:rsidRPr="00B60CAF">
        <w:t xml:space="preserve"> </w:t>
      </w:r>
      <w:r w:rsidRPr="00B60CAF">
        <w:t>해결하기</w:t>
      </w:r>
      <w:r w:rsidRPr="00B60CAF">
        <w:t xml:space="preserve"> </w:t>
      </w:r>
      <w:r w:rsidRPr="00B60CAF">
        <w:t>위해</w:t>
      </w:r>
      <w:r w:rsidRPr="00B60CAF">
        <w:t xml:space="preserve"> </w:t>
      </w:r>
      <w:r w:rsidRPr="00B60CAF">
        <w:t>우리는</w:t>
      </w:r>
      <w:r w:rsidRPr="00B60CAF">
        <w:t xml:space="preserve"> </w:t>
      </w:r>
      <w:r w:rsidRPr="00B60CAF">
        <w:t>새로운</w:t>
      </w:r>
      <w:r w:rsidRPr="00B60CAF">
        <w:t xml:space="preserve"> </w:t>
      </w:r>
      <w:r w:rsidRPr="00B60CAF">
        <w:t>설계</w:t>
      </w:r>
      <w:r w:rsidRPr="00B60CAF">
        <w:t xml:space="preserve"> </w:t>
      </w:r>
      <w:r w:rsidRPr="00B60CAF">
        <w:t>방안을</w:t>
      </w:r>
      <w:r w:rsidRPr="00B60CAF">
        <w:t xml:space="preserve"> </w:t>
      </w:r>
      <w:r w:rsidRPr="00B60CAF">
        <w:t>모색했다</w:t>
      </w:r>
      <w:r w:rsidRPr="00B60CAF">
        <w:t xml:space="preserve">. </w:t>
      </w:r>
      <w:r w:rsidRPr="00B60CAF">
        <w:t>그</w:t>
      </w:r>
      <w:r w:rsidRPr="00B60CAF">
        <w:t xml:space="preserve"> </w:t>
      </w:r>
      <w:r w:rsidRPr="00B60CAF">
        <w:t>과정에서</w:t>
      </w:r>
      <w:r w:rsidRPr="00B60CAF">
        <w:t xml:space="preserve"> </w:t>
      </w:r>
      <w:r w:rsidRPr="00B60CAF">
        <w:t>착안한</w:t>
      </w:r>
      <w:r w:rsidRPr="00B60CAF">
        <w:t xml:space="preserve"> </w:t>
      </w:r>
      <w:r w:rsidRPr="00B60CAF">
        <w:t>것이</w:t>
      </w:r>
      <w:r w:rsidRPr="00B60CAF">
        <w:t xml:space="preserve"> </w:t>
      </w:r>
      <w:r w:rsidRPr="00B60CAF">
        <w:t>바로</w:t>
      </w:r>
      <w:r w:rsidRPr="00B60CAF">
        <w:t xml:space="preserve"> ‘</w:t>
      </w:r>
      <w:proofErr w:type="spellStart"/>
      <w:r w:rsidRPr="00B60CAF">
        <w:t>안전결선</w:t>
      </w:r>
      <w:proofErr w:type="spellEnd"/>
      <w:r w:rsidRPr="00B60CAF">
        <w:t xml:space="preserve">(Safety Wiring)’ </w:t>
      </w:r>
      <w:r w:rsidRPr="00B60CAF">
        <w:t>구조다</w:t>
      </w:r>
      <w:r w:rsidRPr="00B60CAF">
        <w:t xml:space="preserve">. </w:t>
      </w:r>
      <w:proofErr w:type="spellStart"/>
      <w:r w:rsidRPr="00B60CAF">
        <w:t>안전결선은</w:t>
      </w:r>
      <w:proofErr w:type="spellEnd"/>
      <w:r w:rsidRPr="00B60CAF">
        <w:t xml:space="preserve"> </w:t>
      </w:r>
      <w:r w:rsidRPr="00B60CAF">
        <w:t>항공기</w:t>
      </w:r>
      <w:r w:rsidRPr="00B60CAF">
        <w:t xml:space="preserve">, </w:t>
      </w:r>
      <w:r w:rsidRPr="00B60CAF">
        <w:t>군수</w:t>
      </w:r>
      <w:r w:rsidRPr="00B60CAF">
        <w:t xml:space="preserve"> </w:t>
      </w:r>
      <w:r w:rsidRPr="00B60CAF">
        <w:t>장비</w:t>
      </w:r>
      <w:r w:rsidRPr="00B60CAF">
        <w:t xml:space="preserve">, </w:t>
      </w:r>
      <w:r w:rsidRPr="00B60CAF">
        <w:t>정밀</w:t>
      </w:r>
      <w:r w:rsidRPr="00B60CAF">
        <w:t xml:space="preserve"> </w:t>
      </w:r>
      <w:r w:rsidRPr="00B60CAF">
        <w:t>기계</w:t>
      </w:r>
      <w:r w:rsidRPr="00B60CAF">
        <w:t xml:space="preserve"> </w:t>
      </w:r>
      <w:r w:rsidRPr="00B60CAF">
        <w:t>등에서</w:t>
      </w:r>
      <w:r w:rsidRPr="00B60CAF">
        <w:t xml:space="preserve"> </w:t>
      </w:r>
      <w:r w:rsidRPr="00B60CAF">
        <w:t>중요한</w:t>
      </w:r>
      <w:r w:rsidRPr="00B60CAF">
        <w:t xml:space="preserve"> </w:t>
      </w:r>
      <w:r w:rsidRPr="00B60CAF">
        <w:t>부품이</w:t>
      </w:r>
      <w:r w:rsidRPr="00B60CAF">
        <w:t xml:space="preserve"> </w:t>
      </w:r>
      <w:r w:rsidRPr="00B60CAF">
        <w:t>진동이나</w:t>
      </w:r>
      <w:r w:rsidRPr="00B60CAF">
        <w:t xml:space="preserve"> </w:t>
      </w:r>
      <w:r w:rsidRPr="00B60CAF">
        <w:t>외부</w:t>
      </w:r>
      <w:r w:rsidRPr="00B60CAF">
        <w:t xml:space="preserve"> </w:t>
      </w:r>
      <w:r w:rsidRPr="00B60CAF">
        <w:t>충격으로</w:t>
      </w:r>
      <w:r w:rsidRPr="00B60CAF">
        <w:t xml:space="preserve"> </w:t>
      </w:r>
      <w:r w:rsidRPr="00B60CAF">
        <w:t>풀리지</w:t>
      </w:r>
      <w:r w:rsidRPr="00B60CAF">
        <w:t xml:space="preserve"> </w:t>
      </w:r>
      <w:r w:rsidRPr="00B60CAF">
        <w:t>않도록</w:t>
      </w:r>
      <w:r w:rsidRPr="00B60CAF">
        <w:t xml:space="preserve"> </w:t>
      </w:r>
      <w:r w:rsidRPr="00B60CAF">
        <w:t>하는</w:t>
      </w:r>
      <w:r w:rsidRPr="00B60CAF">
        <w:t xml:space="preserve"> </w:t>
      </w:r>
      <w:r w:rsidRPr="00B60CAF">
        <w:t>기계적</w:t>
      </w:r>
      <w:r w:rsidRPr="00B60CAF">
        <w:t xml:space="preserve"> </w:t>
      </w:r>
      <w:r w:rsidRPr="00B60CAF">
        <w:t>잠금</w:t>
      </w:r>
      <w:r w:rsidRPr="00B60CAF">
        <w:t xml:space="preserve"> </w:t>
      </w:r>
      <w:r w:rsidRPr="00B60CAF">
        <w:t>장치다</w:t>
      </w:r>
      <w:r w:rsidRPr="00B60CAF">
        <w:t xml:space="preserve">. </w:t>
      </w:r>
    </w:p>
    <w:p w14:paraId="35F4224F" w14:textId="1FC58743" w:rsidR="00AE2676" w:rsidRDefault="00AE2676" w:rsidP="0091501A">
      <w:pPr>
        <w:pStyle w:val="SectionTitle"/>
        <w:rPr>
          <w:rFonts w:hint="eastAsia"/>
        </w:rPr>
      </w:pPr>
      <w:r>
        <w:fldChar w:fldCharType="begin"/>
      </w:r>
      <w:r>
        <w:instrText xml:space="preserve"> INCLUDEPICTURE "https://blog.kakaocdn.net/dna/cj4DBn/btsHTWaOmvz/AAAAAAAAAAAAAAAAAAAAABSdy38NcBNhiRWgDSaHzgrwIU7vWPLJsqqX_cx3IAB4/img.png?credential=yqXZFxpELC7KVnFOS48ylbz2pIh7yKj8&amp;expires=1761922799&amp;allow_ip=&amp;allow_referer=&amp;signature=mULE9vnyQ1utrvIJgrwnUPtgO5o%3D"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4D82B22" wp14:editId="4B501377">
            <wp:extent cx="2310063" cy="1259815"/>
            <wp:effectExtent l="0" t="0" r="1905" b="0"/>
            <wp:docPr id="1915345799" name="그림 1" descr="안전결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안전결선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29" cy="12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EA7F2A2" w14:textId="6202793C" w:rsidR="00AE2676" w:rsidRDefault="001A381B" w:rsidP="0091501A">
      <w:pPr>
        <w:pStyle w:val="SectionTitle"/>
      </w:pPr>
      <w:r>
        <w:t xml:space="preserve">Fig </w:t>
      </w:r>
      <w:r w:rsidR="00AE2676">
        <w:rPr>
          <w:rFonts w:hint="eastAsia"/>
        </w:rPr>
        <w:t xml:space="preserve">2) </w:t>
      </w:r>
      <w:proofErr w:type="spellStart"/>
      <w:r w:rsidR="00AE2676">
        <w:rPr>
          <w:rFonts w:hint="eastAsia"/>
        </w:rPr>
        <w:t>안전결선</w:t>
      </w:r>
      <w:proofErr w:type="spellEnd"/>
      <w:r w:rsidR="00AE2676">
        <w:rPr>
          <w:rFonts w:hint="eastAsia"/>
        </w:rPr>
        <w:t xml:space="preserve"> </w:t>
      </w:r>
      <w:r w:rsidR="00AE2676">
        <w:rPr>
          <w:rFonts w:hint="eastAsia"/>
        </w:rPr>
        <w:t>이미지</w:t>
      </w:r>
    </w:p>
    <w:p w14:paraId="0C6F04C8" w14:textId="1E942FA2" w:rsidR="00AE286B" w:rsidRDefault="00AE286B" w:rsidP="0091501A">
      <w:pPr>
        <w:pStyle w:val="SectionTitle"/>
      </w:pPr>
      <w:r w:rsidRPr="00B60CAF">
        <w:lastRenderedPageBreak/>
        <w:t>우리는</w:t>
      </w:r>
      <w:r w:rsidRPr="00B60CAF">
        <w:t xml:space="preserve"> </w:t>
      </w:r>
      <w:r w:rsidRPr="00B60CAF">
        <w:t>이를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인프라에</w:t>
      </w:r>
      <w:r w:rsidRPr="00B60CAF">
        <w:t xml:space="preserve"> </w:t>
      </w:r>
      <w:r w:rsidRPr="00B60CAF">
        <w:t>적용해</w:t>
      </w:r>
      <w:r w:rsidRPr="00B60CAF">
        <w:t xml:space="preserve">, </w:t>
      </w:r>
      <w:r w:rsidRPr="00B60CAF">
        <w:t>관</w:t>
      </w:r>
      <w:r w:rsidRPr="00B60CAF">
        <w:t xml:space="preserve"> </w:t>
      </w:r>
      <w:r w:rsidRPr="00B60CAF">
        <w:t>사이의</w:t>
      </w:r>
      <w:r w:rsidRPr="00B60CAF">
        <w:t xml:space="preserve"> </w:t>
      </w:r>
      <w:r w:rsidRPr="00B60CAF">
        <w:t>연결부를</w:t>
      </w:r>
      <w:r w:rsidRPr="00B60CAF">
        <w:t xml:space="preserve"> </w:t>
      </w:r>
      <w:r w:rsidRPr="00B60CAF">
        <w:t>교체하기</w:t>
      </w:r>
      <w:r w:rsidRPr="00B60CAF">
        <w:t xml:space="preserve"> </w:t>
      </w:r>
      <w:r w:rsidRPr="00B60CAF">
        <w:t>용이하도록</w:t>
      </w:r>
      <w:r w:rsidRPr="00B60CAF">
        <w:t xml:space="preserve"> </w:t>
      </w:r>
      <w:r w:rsidRPr="00B60CAF">
        <w:t>하면서도</w:t>
      </w:r>
      <w:r w:rsidRPr="00B60CAF">
        <w:t xml:space="preserve">, </w:t>
      </w:r>
      <w:r w:rsidRPr="00B60CAF">
        <w:t>밸브</w:t>
      </w:r>
      <w:r w:rsidRPr="00B60CAF">
        <w:t xml:space="preserve"> </w:t>
      </w:r>
      <w:r w:rsidRPr="00B60CAF">
        <w:t>잠금</w:t>
      </w:r>
      <w:r w:rsidRPr="00B60CAF">
        <w:t xml:space="preserve"> </w:t>
      </w:r>
      <w:r w:rsidRPr="00B60CAF">
        <w:t>장치를</w:t>
      </w:r>
      <w:r w:rsidRPr="00B60CAF">
        <w:t xml:space="preserve"> 1</w:t>
      </w:r>
      <w:r w:rsidRPr="00B60CAF">
        <w:t>차적으로</w:t>
      </w:r>
      <w:r w:rsidRPr="00B60CAF">
        <w:t xml:space="preserve"> </w:t>
      </w:r>
      <w:r w:rsidRPr="00B60CAF">
        <w:t>조립한</w:t>
      </w:r>
      <w:r w:rsidRPr="00B60CAF">
        <w:t xml:space="preserve"> </w:t>
      </w:r>
      <w:r w:rsidRPr="00B60CAF">
        <w:t>뒤</w:t>
      </w:r>
      <w:r w:rsidRPr="00B60CAF">
        <w:t xml:space="preserve">, </w:t>
      </w:r>
      <w:r w:rsidRPr="00B60CAF">
        <w:t>추가로</w:t>
      </w:r>
      <w:r w:rsidRPr="00B60CAF">
        <w:t xml:space="preserve"> </w:t>
      </w:r>
      <w:proofErr w:type="spellStart"/>
      <w:r w:rsidRPr="00B60CAF">
        <w:t>안전결선을</w:t>
      </w:r>
      <w:proofErr w:type="spellEnd"/>
      <w:r w:rsidRPr="00B60CAF">
        <w:t xml:space="preserve"> </w:t>
      </w:r>
      <w:r w:rsidRPr="00B60CAF">
        <w:t>장착하는</w:t>
      </w:r>
      <w:r w:rsidRPr="00B60CAF">
        <w:t xml:space="preserve"> </w:t>
      </w:r>
      <w:r w:rsidRPr="00B60CAF">
        <w:t>이중</w:t>
      </w:r>
      <w:r w:rsidRPr="00B60CAF">
        <w:t xml:space="preserve"> </w:t>
      </w:r>
      <w:r w:rsidRPr="00B60CAF">
        <w:t>잠금</w:t>
      </w:r>
      <w:r w:rsidRPr="00B60CAF">
        <w:t xml:space="preserve"> </w:t>
      </w:r>
      <w:r w:rsidRPr="00B60CAF">
        <w:t>방식을</w:t>
      </w:r>
      <w:r w:rsidRPr="00B60CAF">
        <w:t xml:space="preserve"> </w:t>
      </w:r>
      <w:r w:rsidRPr="00B60CAF">
        <w:t>설계하고자</w:t>
      </w:r>
      <w:r w:rsidRPr="00B60CAF">
        <w:t xml:space="preserve"> </w:t>
      </w:r>
      <w:r w:rsidRPr="00B60CAF">
        <w:t>했다</w:t>
      </w:r>
      <w:r w:rsidRPr="00B60CAF">
        <w:t xml:space="preserve">. </w:t>
      </w:r>
      <w:r w:rsidRPr="00B60CAF">
        <w:t>이렇게</w:t>
      </w:r>
      <w:r w:rsidRPr="00B60CAF">
        <w:t xml:space="preserve"> </w:t>
      </w:r>
      <w:r w:rsidRPr="00B60CAF">
        <w:t>하면</w:t>
      </w:r>
      <w:r w:rsidRPr="00B60CAF">
        <w:t xml:space="preserve"> </w:t>
      </w:r>
      <w:r w:rsidRPr="00B60CAF">
        <w:t>설비의</w:t>
      </w:r>
      <w:r w:rsidRPr="00B60CAF">
        <w:t xml:space="preserve"> </w:t>
      </w:r>
      <w:r w:rsidRPr="00B60CAF">
        <w:t>유지보수</w:t>
      </w:r>
      <w:r w:rsidRPr="00B60CAF">
        <w:t xml:space="preserve"> </w:t>
      </w:r>
      <w:r w:rsidRPr="00B60CAF">
        <w:t>편의성을</w:t>
      </w:r>
      <w:r w:rsidRPr="00B60CAF">
        <w:t xml:space="preserve"> </w:t>
      </w:r>
      <w:r w:rsidRPr="00B60CAF">
        <w:t>확보하면서도</w:t>
      </w:r>
      <w:r w:rsidRPr="00B60CAF">
        <w:t>, 2</w:t>
      </w:r>
      <w:r w:rsidRPr="00B60CAF">
        <w:t>차적인</w:t>
      </w:r>
      <w:r w:rsidRPr="00B60CAF">
        <w:t xml:space="preserve"> </w:t>
      </w:r>
      <w:r w:rsidRPr="00B60CAF">
        <w:t>풀림을</w:t>
      </w:r>
      <w:r w:rsidRPr="00B60CAF">
        <w:t xml:space="preserve"> </w:t>
      </w:r>
      <w:r w:rsidRPr="00B60CAF">
        <w:t>효과적으로</w:t>
      </w:r>
      <w:r w:rsidRPr="00B60CAF">
        <w:t xml:space="preserve"> </w:t>
      </w:r>
      <w:r w:rsidRPr="00B60CAF">
        <w:t>방지할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있다</w:t>
      </w:r>
      <w:r w:rsidRPr="00B60CAF">
        <w:t xml:space="preserve">. </w:t>
      </w:r>
      <w:r w:rsidRPr="00B60CAF">
        <w:t>특히</w:t>
      </w:r>
      <w:r w:rsidRPr="00B60CAF">
        <w:t xml:space="preserve"> </w:t>
      </w:r>
      <w:r w:rsidRPr="00B60CAF">
        <w:t>수소와</w:t>
      </w:r>
      <w:r w:rsidRPr="00B60CAF">
        <w:t xml:space="preserve"> </w:t>
      </w:r>
      <w:r w:rsidRPr="00B60CAF">
        <w:t>같은</w:t>
      </w:r>
      <w:r w:rsidRPr="00B60CAF">
        <w:t xml:space="preserve"> </w:t>
      </w:r>
      <w:r w:rsidRPr="00B60CAF">
        <w:t>고위험</w:t>
      </w:r>
      <w:r w:rsidRPr="00B60CAF">
        <w:t>·</w:t>
      </w:r>
      <w:r w:rsidRPr="00B60CAF">
        <w:t>고압</w:t>
      </w:r>
      <w:r w:rsidRPr="00B60CAF">
        <w:t xml:space="preserve"> </w:t>
      </w:r>
      <w:r w:rsidRPr="00B60CAF">
        <w:t>가스를</w:t>
      </w:r>
      <w:r w:rsidRPr="00B60CAF">
        <w:t xml:space="preserve"> </w:t>
      </w:r>
      <w:r w:rsidRPr="00B60CAF">
        <w:t>다루는</w:t>
      </w:r>
      <w:r w:rsidRPr="00B60CAF">
        <w:t xml:space="preserve"> </w:t>
      </w:r>
      <w:r w:rsidRPr="00B60CAF">
        <w:t>환경에서는</w:t>
      </w:r>
      <w:r w:rsidRPr="00B60CAF">
        <w:t xml:space="preserve">, </w:t>
      </w:r>
      <w:r w:rsidRPr="00B60CAF">
        <w:t>이러한</w:t>
      </w:r>
      <w:r w:rsidRPr="00B60CAF">
        <w:t xml:space="preserve"> </w:t>
      </w:r>
      <w:r w:rsidRPr="00B60CAF">
        <w:t>이중</w:t>
      </w:r>
      <w:r w:rsidRPr="00B60CAF">
        <w:t xml:space="preserve"> </w:t>
      </w:r>
      <w:r w:rsidRPr="00B60CAF">
        <w:t>안전</w:t>
      </w:r>
      <w:r w:rsidRPr="00B60CAF">
        <w:t xml:space="preserve"> </w:t>
      </w:r>
      <w:r w:rsidRPr="00B60CAF">
        <w:t>구조가</w:t>
      </w:r>
      <w:r w:rsidRPr="00B60CAF">
        <w:t xml:space="preserve"> </w:t>
      </w:r>
      <w:r w:rsidRPr="00B60CAF">
        <w:t>단순한</w:t>
      </w:r>
      <w:r w:rsidRPr="00B60CAF">
        <w:t xml:space="preserve"> </w:t>
      </w:r>
      <w:r w:rsidRPr="00B60CAF">
        <w:t>선택이</w:t>
      </w:r>
      <w:r w:rsidRPr="00B60CAF">
        <w:t xml:space="preserve"> </w:t>
      </w:r>
      <w:r w:rsidRPr="00B60CAF">
        <w:t>아니라</w:t>
      </w:r>
      <w:r w:rsidRPr="00B60CAF">
        <w:t xml:space="preserve"> </w:t>
      </w:r>
      <w:r w:rsidRPr="00B60CAF">
        <w:t>필수적이라</w:t>
      </w:r>
      <w:r w:rsidRPr="00B60CAF">
        <w:t xml:space="preserve"> </w:t>
      </w:r>
      <w:r w:rsidRPr="00B60CAF">
        <w:t>생각하였기에</w:t>
      </w:r>
      <w:r w:rsidRPr="00B60CAF">
        <w:t xml:space="preserve"> </w:t>
      </w:r>
      <w:r w:rsidRPr="00B60CAF">
        <w:t>이와</w:t>
      </w:r>
      <w:r w:rsidRPr="00B60CAF">
        <w:t xml:space="preserve"> </w:t>
      </w:r>
      <w:r w:rsidRPr="00B60CAF">
        <w:t>관련된</w:t>
      </w:r>
      <w:r w:rsidRPr="00B60CAF">
        <w:t xml:space="preserve"> </w:t>
      </w:r>
      <w:r w:rsidRPr="00B60CAF">
        <w:t>탐구를</w:t>
      </w:r>
      <w:r w:rsidRPr="00B60CAF">
        <w:t xml:space="preserve"> </w:t>
      </w:r>
      <w:r w:rsidRPr="00B60CAF">
        <w:t>진행하려</w:t>
      </w:r>
      <w:r w:rsidRPr="00B60CAF">
        <w:t xml:space="preserve"> </w:t>
      </w:r>
      <w:r w:rsidRPr="00B60CAF">
        <w:t>한다</w:t>
      </w:r>
      <w:r w:rsidRPr="00B60CAF">
        <w:t>.</w:t>
      </w:r>
    </w:p>
    <w:p w14:paraId="574B0D3D" w14:textId="77777777" w:rsidR="00AE2676" w:rsidRDefault="00AE2676" w:rsidP="0091501A">
      <w:pPr>
        <w:pStyle w:val="SectionTitle"/>
      </w:pPr>
    </w:p>
    <w:p w14:paraId="634E8FAE" w14:textId="77777777" w:rsidR="00E37D76" w:rsidRPr="00E37D76" w:rsidRDefault="00E37D76" w:rsidP="0091501A">
      <w:pPr>
        <w:pStyle w:val="SectionTitle"/>
      </w:pPr>
    </w:p>
    <w:p w14:paraId="1A53E600" w14:textId="77777777" w:rsidR="0033723C" w:rsidRPr="00B60CAF" w:rsidRDefault="0033723C" w:rsidP="0091501A">
      <w:pPr>
        <w:pStyle w:val="SectionTitle"/>
      </w:pPr>
      <w:r w:rsidRPr="00B60CAF">
        <w:rPr>
          <w:rFonts w:hint="eastAsia"/>
        </w:rPr>
        <w:t>재료</w:t>
      </w:r>
      <w:r w:rsidRPr="00B60CAF">
        <w:rPr>
          <w:rFonts w:hint="eastAsia"/>
        </w:rPr>
        <w:t xml:space="preserve"> </w:t>
      </w:r>
      <w:r w:rsidRPr="00B60CAF">
        <w:rPr>
          <w:rFonts w:hint="eastAsia"/>
        </w:rPr>
        <w:t>및</w:t>
      </w:r>
      <w:r w:rsidRPr="00B60CAF">
        <w:rPr>
          <w:rFonts w:hint="eastAsia"/>
        </w:rPr>
        <w:t xml:space="preserve"> </w:t>
      </w:r>
      <w:r w:rsidRPr="00B60CAF">
        <w:rPr>
          <w:rFonts w:hint="eastAsia"/>
        </w:rPr>
        <w:t>방법</w:t>
      </w:r>
      <w:r w:rsidRPr="00B60CAF">
        <w:rPr>
          <w:rFonts w:hint="eastAsia"/>
        </w:rPr>
        <w:t xml:space="preserve"> (</w:t>
      </w:r>
      <w:r w:rsidR="001872DC" w:rsidRPr="00B60CAF">
        <w:t xml:space="preserve"> </w:t>
      </w:r>
      <w:r w:rsidRPr="00B60CAF">
        <w:t>Materials and Methods )</w:t>
      </w:r>
    </w:p>
    <w:p w14:paraId="60D27836" w14:textId="77777777" w:rsidR="00F26EDB" w:rsidRPr="00B60CAF" w:rsidRDefault="00F26EDB" w:rsidP="0091501A">
      <w:pPr>
        <w:pStyle w:val="SectionTitle"/>
      </w:pPr>
      <w:r w:rsidRPr="00B60CAF">
        <w:t>본</w:t>
      </w:r>
      <w:r w:rsidRPr="00B60CAF">
        <w:t xml:space="preserve"> </w:t>
      </w:r>
      <w:r w:rsidRPr="00B60CAF">
        <w:t>연구에서는</w:t>
      </w:r>
      <w:r w:rsidRPr="00B60CAF">
        <w:t xml:space="preserve"> </w:t>
      </w:r>
      <w:r w:rsidRPr="00B60CAF">
        <w:t>이동형</w:t>
      </w:r>
      <w:r w:rsidRPr="00B60CAF">
        <w:t xml:space="preserve"> </w:t>
      </w:r>
      <w:r w:rsidRPr="00B60CAF">
        <w:t>액체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저장</w:t>
      </w:r>
      <w:r w:rsidRPr="00B60CAF">
        <w:t xml:space="preserve"> </w:t>
      </w:r>
      <w:r w:rsidRPr="00B60CAF">
        <w:t>탱크의</w:t>
      </w:r>
      <w:r w:rsidRPr="00B60CAF">
        <w:t xml:space="preserve"> </w:t>
      </w:r>
      <w:r w:rsidRPr="00B60CAF">
        <w:t>구조와</w:t>
      </w:r>
      <w:r w:rsidRPr="00B60CAF">
        <w:t xml:space="preserve"> </w:t>
      </w:r>
      <w:proofErr w:type="spellStart"/>
      <w:r w:rsidRPr="00B60CAF">
        <w:t>체결부</w:t>
      </w:r>
      <w:proofErr w:type="spellEnd"/>
      <w:r w:rsidRPr="00B60CAF">
        <w:t xml:space="preserve"> </w:t>
      </w:r>
      <w:r w:rsidRPr="00B60CAF">
        <w:t>설계</w:t>
      </w:r>
      <w:r w:rsidRPr="00B60CAF">
        <w:t xml:space="preserve"> </w:t>
      </w:r>
      <w:r w:rsidRPr="00B60CAF">
        <w:t>시</w:t>
      </w:r>
      <w:r w:rsidRPr="00B60CAF">
        <w:t xml:space="preserve"> </w:t>
      </w:r>
      <w:r w:rsidRPr="00B60CAF">
        <w:t>안전성과</w:t>
      </w:r>
      <w:r w:rsidRPr="00B60CAF">
        <w:t xml:space="preserve"> </w:t>
      </w:r>
      <w:r w:rsidRPr="00B60CAF">
        <w:t>신뢰성을</w:t>
      </w:r>
      <w:r w:rsidRPr="00B60CAF">
        <w:t xml:space="preserve"> </w:t>
      </w:r>
      <w:r w:rsidRPr="00B60CAF">
        <w:t>확보하기</w:t>
      </w:r>
      <w:r w:rsidRPr="00B60CAF">
        <w:t xml:space="preserve"> </w:t>
      </w:r>
      <w:r w:rsidRPr="00B60CAF">
        <w:t>위해</w:t>
      </w:r>
      <w:r w:rsidRPr="00B60CAF">
        <w:t xml:space="preserve"> </w:t>
      </w:r>
      <w:r w:rsidRPr="00B60CAF">
        <w:t>여러</w:t>
      </w:r>
      <w:r w:rsidRPr="00B60CAF">
        <w:t xml:space="preserve"> </w:t>
      </w:r>
      <w:r w:rsidRPr="00B60CAF">
        <w:t>요소를</w:t>
      </w:r>
      <w:r w:rsidRPr="00B60CAF">
        <w:t xml:space="preserve"> </w:t>
      </w:r>
      <w:r w:rsidRPr="00B60CAF">
        <w:t>중점적으로</w:t>
      </w:r>
      <w:r w:rsidRPr="00B60CAF">
        <w:t xml:space="preserve"> </w:t>
      </w:r>
      <w:r w:rsidRPr="00B60CAF">
        <w:t>고려하였다</w:t>
      </w:r>
      <w:r w:rsidRPr="00B60CAF">
        <w:t>.</w:t>
      </w:r>
    </w:p>
    <w:p w14:paraId="055AAB54" w14:textId="77777777" w:rsidR="00F26EDB" w:rsidRPr="00B60CAF" w:rsidRDefault="00F26EDB" w:rsidP="0091501A">
      <w:pPr>
        <w:pStyle w:val="SectionTitle"/>
      </w:pPr>
      <w:r w:rsidRPr="00B60CAF">
        <w:t>첫째</w:t>
      </w:r>
      <w:r w:rsidRPr="00B60CAF">
        <w:t xml:space="preserve">, </w:t>
      </w:r>
      <w:r w:rsidRPr="00B60CAF">
        <w:t>기계적</w:t>
      </w:r>
      <w:r w:rsidRPr="00B60CAF">
        <w:t xml:space="preserve"> </w:t>
      </w:r>
      <w:r w:rsidRPr="00B60CAF">
        <w:t>간섭</w:t>
      </w:r>
      <w:r w:rsidRPr="00B60CAF">
        <w:t xml:space="preserve"> </w:t>
      </w:r>
      <w:r w:rsidRPr="00B60CAF">
        <w:t>방지이다</w:t>
      </w:r>
      <w:r w:rsidRPr="00B60CAF">
        <w:t xml:space="preserve">. </w:t>
      </w:r>
      <w:r w:rsidRPr="00B60CAF">
        <w:t>체결</w:t>
      </w:r>
      <w:r w:rsidRPr="00B60CAF">
        <w:t xml:space="preserve"> </w:t>
      </w:r>
      <w:r w:rsidRPr="00B60CAF">
        <w:t>와이어가</w:t>
      </w:r>
      <w:r w:rsidRPr="00B60CAF">
        <w:t xml:space="preserve"> </w:t>
      </w:r>
      <w:r w:rsidRPr="00B60CAF">
        <w:t>원활하게</w:t>
      </w:r>
      <w:r w:rsidRPr="00B60CAF">
        <w:t xml:space="preserve"> </w:t>
      </w:r>
      <w:r w:rsidRPr="00B60CAF">
        <w:t>통과할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있는</w:t>
      </w:r>
      <w:r w:rsidRPr="00B60CAF">
        <w:t xml:space="preserve"> </w:t>
      </w:r>
      <w:r w:rsidRPr="00B60CAF">
        <w:t>경로를</w:t>
      </w:r>
      <w:r w:rsidRPr="00B60CAF">
        <w:t xml:space="preserve"> </w:t>
      </w:r>
      <w:r w:rsidRPr="00B60CAF">
        <w:t>확보하기</w:t>
      </w:r>
      <w:r w:rsidRPr="00B60CAF">
        <w:t xml:space="preserve"> </w:t>
      </w:r>
      <w:r w:rsidRPr="00B60CAF">
        <w:t>위해</w:t>
      </w:r>
      <w:r w:rsidRPr="00B60CAF">
        <w:t xml:space="preserve"> </w:t>
      </w:r>
      <w:r w:rsidRPr="00B60CAF">
        <w:t>일부</w:t>
      </w:r>
      <w:r w:rsidRPr="00B60CAF">
        <w:t xml:space="preserve"> </w:t>
      </w:r>
      <w:proofErr w:type="spellStart"/>
      <w:r w:rsidRPr="00B60CAF">
        <w:t>플랜지</w:t>
      </w:r>
      <w:proofErr w:type="spellEnd"/>
      <w:r w:rsidRPr="00B60CAF">
        <w:t xml:space="preserve"> </w:t>
      </w:r>
      <w:r w:rsidRPr="00B60CAF">
        <w:t>형상을</w:t>
      </w:r>
      <w:r w:rsidRPr="00B60CAF">
        <w:t xml:space="preserve"> </w:t>
      </w:r>
      <w:r w:rsidRPr="00B60CAF">
        <w:t>변경하고</w:t>
      </w:r>
      <w:r w:rsidRPr="00B60CAF">
        <w:t xml:space="preserve"> </w:t>
      </w:r>
      <w:r w:rsidRPr="00B60CAF">
        <w:t>체결</w:t>
      </w:r>
      <w:r w:rsidRPr="00B60CAF">
        <w:t xml:space="preserve"> </w:t>
      </w:r>
      <w:r w:rsidRPr="00B60CAF">
        <w:t>위치를</w:t>
      </w:r>
      <w:r w:rsidRPr="00B60CAF">
        <w:t xml:space="preserve"> </w:t>
      </w:r>
      <w:r w:rsidRPr="00B60CAF">
        <w:t>재조정하였다</w:t>
      </w:r>
      <w:r w:rsidRPr="00B60CAF">
        <w:t xml:space="preserve">. </w:t>
      </w:r>
      <w:r w:rsidRPr="00B60CAF">
        <w:t>와이어</w:t>
      </w:r>
      <w:r w:rsidRPr="00B60CAF">
        <w:t xml:space="preserve"> </w:t>
      </w:r>
      <w:r w:rsidRPr="00B60CAF">
        <w:t>설치</w:t>
      </w:r>
      <w:r w:rsidRPr="00B60CAF">
        <w:t xml:space="preserve"> </w:t>
      </w:r>
      <w:r w:rsidRPr="00B60CAF">
        <w:t>과정에서</w:t>
      </w:r>
      <w:r w:rsidRPr="00B60CAF">
        <w:t xml:space="preserve"> </w:t>
      </w:r>
      <w:r w:rsidRPr="00B60CAF">
        <w:t>발생할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있는</w:t>
      </w:r>
      <w:r w:rsidRPr="00B60CAF">
        <w:t xml:space="preserve"> </w:t>
      </w:r>
      <w:r w:rsidRPr="00B60CAF">
        <w:t>간섭은</w:t>
      </w:r>
      <w:r w:rsidRPr="00B60CAF">
        <w:t xml:space="preserve"> </w:t>
      </w:r>
      <w:r w:rsidRPr="00B60CAF">
        <w:t>시공성을</w:t>
      </w:r>
      <w:r w:rsidRPr="00B60CAF">
        <w:t xml:space="preserve"> </w:t>
      </w:r>
      <w:r w:rsidRPr="00B60CAF">
        <w:t>저하시킬</w:t>
      </w:r>
      <w:r w:rsidRPr="00B60CAF">
        <w:t xml:space="preserve"> </w:t>
      </w:r>
      <w:r w:rsidRPr="00B60CAF">
        <w:t>뿐</w:t>
      </w:r>
      <w:r w:rsidRPr="00B60CAF">
        <w:t xml:space="preserve"> </w:t>
      </w:r>
      <w:r w:rsidRPr="00B60CAF">
        <w:t>아니라</w:t>
      </w:r>
      <w:r w:rsidRPr="00B60CAF">
        <w:t xml:space="preserve"> </w:t>
      </w:r>
      <w:proofErr w:type="spellStart"/>
      <w:r w:rsidRPr="00B60CAF">
        <w:t>체결력의</w:t>
      </w:r>
      <w:proofErr w:type="spellEnd"/>
      <w:r w:rsidRPr="00B60CAF">
        <w:t xml:space="preserve"> </w:t>
      </w:r>
      <w:proofErr w:type="spellStart"/>
      <w:r w:rsidRPr="00B60CAF">
        <w:t>불균일을</w:t>
      </w:r>
      <w:proofErr w:type="spellEnd"/>
      <w:r w:rsidRPr="00B60CAF">
        <w:t xml:space="preserve"> </w:t>
      </w:r>
      <w:r w:rsidRPr="00B60CAF">
        <w:t>초래할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있다</w:t>
      </w:r>
      <w:r w:rsidRPr="00B60CAF">
        <w:t xml:space="preserve">. </w:t>
      </w:r>
      <w:r w:rsidRPr="00B60CAF">
        <w:t>따라서</w:t>
      </w:r>
      <w:r w:rsidRPr="00B60CAF">
        <w:t xml:space="preserve"> </w:t>
      </w:r>
      <w:r w:rsidRPr="00B60CAF">
        <w:t>설계</w:t>
      </w:r>
      <w:r w:rsidRPr="00B60CAF">
        <w:t xml:space="preserve"> </w:t>
      </w:r>
      <w:r w:rsidRPr="00B60CAF">
        <w:t>단계에서부터</w:t>
      </w:r>
      <w:r w:rsidRPr="00B60CAF">
        <w:t xml:space="preserve"> </w:t>
      </w:r>
      <w:r w:rsidRPr="00B60CAF">
        <w:t>와이어의</w:t>
      </w:r>
      <w:r w:rsidRPr="00B60CAF">
        <w:t xml:space="preserve"> </w:t>
      </w:r>
      <w:r w:rsidRPr="00B60CAF">
        <w:t>이동</w:t>
      </w:r>
      <w:r w:rsidRPr="00B60CAF">
        <w:t xml:space="preserve"> </w:t>
      </w:r>
      <w:r w:rsidRPr="00B60CAF">
        <w:t>경로를</w:t>
      </w:r>
      <w:r w:rsidRPr="00B60CAF">
        <w:t xml:space="preserve"> </w:t>
      </w:r>
      <w:r w:rsidRPr="00B60CAF">
        <w:t>확보하여</w:t>
      </w:r>
      <w:r w:rsidRPr="00B60CAF">
        <w:t xml:space="preserve"> </w:t>
      </w:r>
      <w:r w:rsidRPr="00B60CAF">
        <w:t>간섭을</w:t>
      </w:r>
      <w:r w:rsidRPr="00B60CAF">
        <w:t xml:space="preserve"> </w:t>
      </w:r>
      <w:r w:rsidRPr="00B60CAF">
        <w:t>최소화하였고</w:t>
      </w:r>
      <w:r w:rsidRPr="00B60CAF">
        <w:t xml:space="preserve">, </w:t>
      </w:r>
      <w:r w:rsidRPr="00B60CAF">
        <w:t>체결</w:t>
      </w:r>
      <w:r w:rsidRPr="00B60CAF">
        <w:t xml:space="preserve"> </w:t>
      </w:r>
      <w:r w:rsidRPr="00B60CAF">
        <w:t>후에도</w:t>
      </w:r>
      <w:r w:rsidRPr="00B60CAF">
        <w:t xml:space="preserve"> </w:t>
      </w:r>
      <w:r w:rsidRPr="00B60CAF">
        <w:t>구조적</w:t>
      </w:r>
      <w:r w:rsidRPr="00B60CAF">
        <w:t xml:space="preserve"> </w:t>
      </w:r>
      <w:r w:rsidRPr="00B60CAF">
        <w:t>안정성을</w:t>
      </w:r>
      <w:r w:rsidRPr="00B60CAF">
        <w:t xml:space="preserve"> </w:t>
      </w:r>
      <w:r w:rsidRPr="00B60CAF">
        <w:t>유지할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있도록</w:t>
      </w:r>
      <w:r w:rsidRPr="00B60CAF">
        <w:t xml:space="preserve"> </w:t>
      </w:r>
      <w:r w:rsidRPr="00B60CAF">
        <w:t>하였다</w:t>
      </w:r>
      <w:r w:rsidRPr="00B60CAF">
        <w:t>.</w:t>
      </w:r>
    </w:p>
    <w:p w14:paraId="026B64B9" w14:textId="77777777" w:rsidR="00F26EDB" w:rsidRPr="00B60CAF" w:rsidRDefault="00F26EDB" w:rsidP="0091501A">
      <w:pPr>
        <w:pStyle w:val="SectionTitle"/>
      </w:pPr>
      <w:r w:rsidRPr="00B60CAF">
        <w:t>둘째</w:t>
      </w:r>
      <w:r w:rsidRPr="00B60CAF">
        <w:t xml:space="preserve">, </w:t>
      </w:r>
      <w:r w:rsidRPr="00B60CAF">
        <w:t>유지보수성</w:t>
      </w:r>
      <w:r w:rsidRPr="00B60CAF">
        <w:t xml:space="preserve"> </w:t>
      </w:r>
      <w:r w:rsidRPr="00B60CAF">
        <w:t>강화이다</w:t>
      </w:r>
      <w:r w:rsidRPr="00B60CAF">
        <w:t xml:space="preserve">. </w:t>
      </w:r>
      <w:r w:rsidRPr="00B60CAF">
        <w:t>수소</w:t>
      </w:r>
      <w:r w:rsidRPr="00B60CAF">
        <w:t xml:space="preserve"> </w:t>
      </w:r>
      <w:r w:rsidRPr="00B60CAF">
        <w:t>운송</w:t>
      </w:r>
      <w:r w:rsidRPr="00B60CAF">
        <w:t xml:space="preserve"> </w:t>
      </w:r>
      <w:r w:rsidRPr="00B60CAF">
        <w:t>과정에서는</w:t>
      </w:r>
      <w:r w:rsidRPr="00B60CAF">
        <w:t xml:space="preserve"> </w:t>
      </w:r>
      <w:r w:rsidRPr="00B60CAF">
        <w:t>차량</w:t>
      </w:r>
      <w:r w:rsidRPr="00B60CAF">
        <w:t xml:space="preserve"> </w:t>
      </w:r>
      <w:r w:rsidRPr="00B60CAF">
        <w:t>주행에</w:t>
      </w:r>
      <w:r w:rsidRPr="00B60CAF">
        <w:t xml:space="preserve"> </w:t>
      </w:r>
      <w:r w:rsidRPr="00B60CAF">
        <w:t>따른</w:t>
      </w:r>
      <w:r w:rsidRPr="00B60CAF">
        <w:t xml:space="preserve"> </w:t>
      </w:r>
      <w:r w:rsidRPr="00B60CAF">
        <w:t>진동과</w:t>
      </w:r>
      <w:r w:rsidRPr="00B60CAF">
        <w:t xml:space="preserve"> </w:t>
      </w:r>
      <w:r w:rsidRPr="00B60CAF">
        <w:t>압축기</w:t>
      </w:r>
      <w:r w:rsidRPr="00B60CAF">
        <w:t>·</w:t>
      </w:r>
      <w:r w:rsidRPr="00B60CAF">
        <w:t>펌프</w:t>
      </w:r>
      <w:r w:rsidRPr="00B60CAF">
        <w:t xml:space="preserve"> </w:t>
      </w:r>
      <w:r w:rsidRPr="00B60CAF">
        <w:t>등에서</w:t>
      </w:r>
      <w:r w:rsidRPr="00B60CAF">
        <w:t xml:space="preserve"> </w:t>
      </w:r>
      <w:r w:rsidRPr="00B60CAF">
        <w:t>발생하는</w:t>
      </w:r>
      <w:r w:rsidRPr="00B60CAF">
        <w:t xml:space="preserve"> </w:t>
      </w:r>
      <w:r w:rsidRPr="00B60CAF">
        <w:t>기계적</w:t>
      </w:r>
      <w:r w:rsidRPr="00B60CAF">
        <w:t xml:space="preserve"> </w:t>
      </w:r>
      <w:r w:rsidRPr="00B60CAF">
        <w:t>진동이</w:t>
      </w:r>
      <w:r w:rsidRPr="00B60CAF">
        <w:t xml:space="preserve"> </w:t>
      </w:r>
      <w:r w:rsidRPr="00B60CAF">
        <w:t>지속적으로</w:t>
      </w:r>
      <w:r w:rsidRPr="00B60CAF">
        <w:t xml:space="preserve"> </w:t>
      </w:r>
      <w:r w:rsidRPr="00B60CAF">
        <w:t>체결부에</w:t>
      </w:r>
      <w:r w:rsidRPr="00B60CAF">
        <w:t xml:space="preserve"> </w:t>
      </w:r>
      <w:r w:rsidRPr="00B60CAF">
        <w:t>작용한다</w:t>
      </w:r>
      <w:r w:rsidRPr="00B60CAF">
        <w:t xml:space="preserve">. </w:t>
      </w:r>
      <w:r w:rsidRPr="00B60CAF">
        <w:t>이러한</w:t>
      </w:r>
      <w:r w:rsidRPr="00B60CAF">
        <w:t xml:space="preserve"> </w:t>
      </w:r>
      <w:r w:rsidRPr="00B60CAF">
        <w:t>진동은</w:t>
      </w:r>
      <w:r w:rsidRPr="00B60CAF">
        <w:t xml:space="preserve"> </w:t>
      </w:r>
      <w:r w:rsidRPr="00B60CAF">
        <w:t>체결</w:t>
      </w:r>
      <w:r w:rsidRPr="00B60CAF">
        <w:t xml:space="preserve"> </w:t>
      </w:r>
      <w:r w:rsidRPr="00B60CAF">
        <w:t>볼트</w:t>
      </w:r>
      <w:r w:rsidRPr="00B60CAF">
        <w:t xml:space="preserve"> </w:t>
      </w:r>
      <w:r w:rsidRPr="00B60CAF">
        <w:t>풀림의</w:t>
      </w:r>
      <w:r w:rsidRPr="00B60CAF">
        <w:t xml:space="preserve"> </w:t>
      </w:r>
      <w:r w:rsidRPr="00B60CAF">
        <w:t>주요</w:t>
      </w:r>
      <w:r w:rsidRPr="00B60CAF">
        <w:t xml:space="preserve"> </w:t>
      </w:r>
      <w:r w:rsidRPr="00B60CAF">
        <w:t>원인이다</w:t>
      </w:r>
      <w:r w:rsidRPr="00B60CAF">
        <w:t xml:space="preserve">. </w:t>
      </w:r>
      <w:r w:rsidRPr="00B60CAF">
        <w:t>특히</w:t>
      </w:r>
      <w:r w:rsidRPr="00B60CAF">
        <w:t xml:space="preserve"> </w:t>
      </w:r>
      <w:r w:rsidRPr="00B60CAF">
        <w:t>횡진동은</w:t>
      </w:r>
      <w:r w:rsidRPr="00B60CAF">
        <w:t xml:space="preserve"> </w:t>
      </w:r>
      <w:r w:rsidRPr="00B60CAF">
        <w:t>볼트와</w:t>
      </w:r>
      <w:r w:rsidRPr="00B60CAF">
        <w:t xml:space="preserve"> </w:t>
      </w:r>
      <w:r w:rsidRPr="00B60CAF">
        <w:t>너트</w:t>
      </w:r>
      <w:r w:rsidRPr="00B60CAF">
        <w:t xml:space="preserve"> </w:t>
      </w:r>
      <w:r w:rsidRPr="00B60CAF">
        <w:t>접촉면</w:t>
      </w:r>
      <w:r w:rsidRPr="00B60CAF">
        <w:t xml:space="preserve"> </w:t>
      </w:r>
      <w:r w:rsidRPr="00B60CAF">
        <w:t>사이에서</w:t>
      </w:r>
      <w:r w:rsidRPr="00B60CAF">
        <w:t xml:space="preserve"> </w:t>
      </w:r>
      <w:r w:rsidRPr="00B60CAF">
        <w:t>상대</w:t>
      </w:r>
      <w:r w:rsidRPr="00B60CAF">
        <w:t xml:space="preserve"> </w:t>
      </w:r>
      <w:r w:rsidRPr="00B60CAF">
        <w:t>운동을</w:t>
      </w:r>
      <w:r w:rsidRPr="00B60CAF">
        <w:t xml:space="preserve"> </w:t>
      </w:r>
      <w:r w:rsidRPr="00B60CAF">
        <w:t>발생시키며</w:t>
      </w:r>
      <w:r w:rsidRPr="00B60CAF">
        <w:t xml:space="preserve">, </w:t>
      </w:r>
      <w:r w:rsidRPr="00B60CAF">
        <w:t>이로</w:t>
      </w:r>
      <w:r w:rsidRPr="00B60CAF">
        <w:t xml:space="preserve"> </w:t>
      </w:r>
      <w:r w:rsidRPr="00B60CAF">
        <w:t>인해</w:t>
      </w:r>
      <w:r w:rsidRPr="00B60CAF">
        <w:t xml:space="preserve"> </w:t>
      </w:r>
      <w:r w:rsidRPr="00B60CAF">
        <w:t>정적</w:t>
      </w:r>
      <w:r w:rsidRPr="00B60CAF">
        <w:t xml:space="preserve"> </w:t>
      </w:r>
      <w:r w:rsidRPr="00B60CAF">
        <w:t>마찰이</w:t>
      </w:r>
      <w:r w:rsidRPr="00B60CAF">
        <w:t xml:space="preserve"> </w:t>
      </w:r>
      <w:r w:rsidRPr="00B60CAF">
        <w:t>동적</w:t>
      </w:r>
      <w:r w:rsidRPr="00B60CAF">
        <w:t xml:space="preserve"> </w:t>
      </w:r>
      <w:r w:rsidRPr="00B60CAF">
        <w:t>마찰로</w:t>
      </w:r>
      <w:r w:rsidRPr="00B60CAF">
        <w:t xml:space="preserve"> </w:t>
      </w:r>
      <w:r w:rsidRPr="00B60CAF">
        <w:t>전환된다</w:t>
      </w:r>
      <w:r w:rsidRPr="00B60CAF">
        <w:t xml:space="preserve">. </w:t>
      </w:r>
      <w:r w:rsidRPr="00B60CAF">
        <w:t>또한</w:t>
      </w:r>
      <w:r w:rsidRPr="00B60CAF">
        <w:t xml:space="preserve"> </w:t>
      </w:r>
      <w:r w:rsidRPr="00B60CAF">
        <w:t>체결면에</w:t>
      </w:r>
      <w:r w:rsidRPr="00B60CAF">
        <w:t xml:space="preserve"> </w:t>
      </w:r>
      <w:r w:rsidRPr="00B60CAF">
        <w:t>작용하는</w:t>
      </w:r>
      <w:r w:rsidRPr="00B60CAF">
        <w:t xml:space="preserve"> </w:t>
      </w:r>
      <w:proofErr w:type="spellStart"/>
      <w:r w:rsidRPr="00B60CAF">
        <w:t>수직력이</w:t>
      </w:r>
      <w:proofErr w:type="spellEnd"/>
      <w:r w:rsidRPr="00B60CAF">
        <w:t xml:space="preserve"> </w:t>
      </w:r>
      <w:r w:rsidRPr="00B60CAF">
        <w:t>주기적으로</w:t>
      </w:r>
      <w:r w:rsidRPr="00B60CAF">
        <w:t xml:space="preserve"> </w:t>
      </w:r>
      <w:r w:rsidRPr="00B60CAF">
        <w:t>감소하면</w:t>
      </w:r>
      <w:r w:rsidRPr="00B60CAF">
        <w:t xml:space="preserve"> </w:t>
      </w:r>
      <w:r w:rsidRPr="00B60CAF">
        <w:t>마찰력이</w:t>
      </w:r>
      <w:r w:rsidRPr="00B60CAF">
        <w:t xml:space="preserve"> </w:t>
      </w:r>
      <w:r w:rsidRPr="00B60CAF">
        <w:t>약화되어</w:t>
      </w:r>
      <w:r w:rsidRPr="00B60CAF">
        <w:t xml:space="preserve"> </w:t>
      </w:r>
      <w:r w:rsidRPr="00B60CAF">
        <w:t>볼트의</w:t>
      </w:r>
      <w:r w:rsidRPr="00B60CAF">
        <w:t xml:space="preserve"> </w:t>
      </w:r>
      <w:r w:rsidRPr="00B60CAF">
        <w:t>회전을</w:t>
      </w:r>
      <w:r w:rsidRPr="00B60CAF">
        <w:t xml:space="preserve"> </w:t>
      </w:r>
      <w:r w:rsidRPr="00B60CAF">
        <w:t>억제하지</w:t>
      </w:r>
      <w:r w:rsidRPr="00B60CAF">
        <w:t xml:space="preserve"> </w:t>
      </w:r>
      <w:r w:rsidRPr="00B60CAF">
        <w:t>못하고</w:t>
      </w:r>
      <w:r w:rsidRPr="00B60CAF">
        <w:t xml:space="preserve"> </w:t>
      </w:r>
      <w:r w:rsidRPr="00B60CAF">
        <w:t>풀림으로</w:t>
      </w:r>
      <w:r w:rsidRPr="00B60CAF">
        <w:t xml:space="preserve"> </w:t>
      </w:r>
      <w:r w:rsidRPr="00B60CAF">
        <w:t>이어진다</w:t>
      </w:r>
      <w:r w:rsidRPr="00B60CAF">
        <w:t xml:space="preserve">. </w:t>
      </w:r>
      <w:r w:rsidRPr="00B60CAF">
        <w:t>장기간</w:t>
      </w:r>
      <w:r w:rsidRPr="00B60CAF">
        <w:t xml:space="preserve"> </w:t>
      </w:r>
      <w:r w:rsidRPr="00B60CAF">
        <w:t>운송이나</w:t>
      </w:r>
      <w:r w:rsidRPr="00B60CAF">
        <w:t xml:space="preserve"> </w:t>
      </w:r>
      <w:r w:rsidRPr="00B60CAF">
        <w:t>반복</w:t>
      </w:r>
      <w:r w:rsidRPr="00B60CAF">
        <w:t xml:space="preserve"> </w:t>
      </w:r>
      <w:r w:rsidRPr="00B60CAF">
        <w:t>사용</w:t>
      </w:r>
      <w:r w:rsidRPr="00B60CAF">
        <w:t xml:space="preserve"> </w:t>
      </w:r>
      <w:r w:rsidRPr="00B60CAF">
        <w:t>시</w:t>
      </w:r>
      <w:r w:rsidRPr="00B60CAF">
        <w:t xml:space="preserve"> </w:t>
      </w:r>
      <w:r w:rsidRPr="00B60CAF">
        <w:t>이러한</w:t>
      </w:r>
      <w:r w:rsidRPr="00B60CAF">
        <w:t xml:space="preserve"> </w:t>
      </w:r>
      <w:r w:rsidRPr="00B60CAF">
        <w:t>현상이</w:t>
      </w:r>
      <w:r w:rsidRPr="00B60CAF">
        <w:t xml:space="preserve"> </w:t>
      </w:r>
      <w:r w:rsidRPr="00B60CAF">
        <w:t>누적되면</w:t>
      </w:r>
      <w:r w:rsidRPr="00B60CAF">
        <w:t xml:space="preserve"> </w:t>
      </w:r>
      <w:proofErr w:type="spellStart"/>
      <w:r w:rsidRPr="00B60CAF">
        <w:t>체결력이</w:t>
      </w:r>
      <w:proofErr w:type="spellEnd"/>
      <w:r w:rsidRPr="00B60CAF">
        <w:t xml:space="preserve"> </w:t>
      </w:r>
      <w:r w:rsidRPr="00B60CAF">
        <w:t>저하되어</w:t>
      </w:r>
      <w:r w:rsidRPr="00B60CAF">
        <w:t xml:space="preserve"> </w:t>
      </w:r>
      <w:r w:rsidRPr="00B60CAF">
        <w:t>안전성을</w:t>
      </w:r>
      <w:r w:rsidRPr="00B60CAF">
        <w:t xml:space="preserve"> </w:t>
      </w:r>
      <w:r w:rsidRPr="00B60CAF">
        <w:t>떨어뜨린다</w:t>
      </w:r>
      <w:r w:rsidRPr="00B60CAF">
        <w:t xml:space="preserve">. </w:t>
      </w:r>
      <w:proofErr w:type="spellStart"/>
      <w:r w:rsidRPr="00B60CAF">
        <w:t>안전결선은</w:t>
      </w:r>
      <w:proofErr w:type="spellEnd"/>
      <w:r w:rsidRPr="00B60CAF">
        <w:t xml:space="preserve"> </w:t>
      </w:r>
      <w:r w:rsidRPr="00B60CAF">
        <w:t>와이어의</w:t>
      </w:r>
      <w:r w:rsidRPr="00B60CAF">
        <w:t xml:space="preserve"> </w:t>
      </w:r>
      <w:r w:rsidRPr="00B60CAF">
        <w:t>상태를</w:t>
      </w:r>
      <w:r w:rsidRPr="00B60CAF">
        <w:t xml:space="preserve"> </w:t>
      </w:r>
      <w:r w:rsidRPr="00B60CAF">
        <w:t>육안으로</w:t>
      </w:r>
      <w:r w:rsidRPr="00B60CAF">
        <w:t xml:space="preserve"> </w:t>
      </w:r>
      <w:r w:rsidRPr="00B60CAF">
        <w:t>직접</w:t>
      </w:r>
      <w:r w:rsidRPr="00B60CAF">
        <w:t xml:space="preserve"> </w:t>
      </w:r>
      <w:r w:rsidRPr="00B60CAF">
        <w:t>확인할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있는</w:t>
      </w:r>
      <w:r w:rsidRPr="00B60CAF">
        <w:t xml:space="preserve"> </w:t>
      </w:r>
      <w:r w:rsidRPr="00B60CAF">
        <w:t>장치로</w:t>
      </w:r>
      <w:r w:rsidRPr="00B60CAF">
        <w:t xml:space="preserve">, </w:t>
      </w:r>
      <w:r w:rsidRPr="00B60CAF">
        <w:t>체결이</w:t>
      </w:r>
      <w:r w:rsidRPr="00B60CAF">
        <w:t xml:space="preserve"> </w:t>
      </w:r>
      <w:proofErr w:type="spellStart"/>
      <w:r w:rsidRPr="00B60CAF">
        <w:t>느슨해지거나</w:t>
      </w:r>
      <w:proofErr w:type="spellEnd"/>
      <w:r w:rsidRPr="00B60CAF">
        <w:t xml:space="preserve"> </w:t>
      </w:r>
      <w:r w:rsidRPr="00B60CAF">
        <w:t>풀림이</w:t>
      </w:r>
      <w:r w:rsidRPr="00B60CAF">
        <w:t xml:space="preserve"> </w:t>
      </w:r>
      <w:r w:rsidRPr="00B60CAF">
        <w:t>발생하면</w:t>
      </w:r>
      <w:r w:rsidRPr="00B60CAF">
        <w:t xml:space="preserve"> </w:t>
      </w:r>
      <w:r w:rsidRPr="00B60CAF">
        <w:t>외부에서</w:t>
      </w:r>
      <w:r w:rsidRPr="00B60CAF">
        <w:t xml:space="preserve"> </w:t>
      </w:r>
      <w:r w:rsidRPr="00B60CAF">
        <w:t>쉽게</w:t>
      </w:r>
      <w:r w:rsidRPr="00B60CAF">
        <w:t xml:space="preserve"> </w:t>
      </w:r>
      <w:r w:rsidRPr="00B60CAF">
        <w:t>식별할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있다</w:t>
      </w:r>
      <w:r w:rsidRPr="00B60CAF">
        <w:t xml:space="preserve">. </w:t>
      </w:r>
      <w:r w:rsidRPr="00B60CAF">
        <w:t>따라서</w:t>
      </w:r>
      <w:r w:rsidRPr="00B60CAF">
        <w:t xml:space="preserve"> </w:t>
      </w:r>
      <w:r w:rsidRPr="00B60CAF">
        <w:t>유지보수</w:t>
      </w:r>
      <w:r w:rsidRPr="00B60CAF">
        <w:t xml:space="preserve"> </w:t>
      </w:r>
      <w:r w:rsidRPr="00B60CAF">
        <w:t>과정에서</w:t>
      </w:r>
      <w:r w:rsidRPr="00B60CAF">
        <w:t xml:space="preserve"> </w:t>
      </w:r>
      <w:r w:rsidRPr="00B60CAF">
        <w:t>복잡한</w:t>
      </w:r>
      <w:r w:rsidRPr="00B60CAF">
        <w:t xml:space="preserve"> </w:t>
      </w:r>
      <w:r w:rsidRPr="00B60CAF">
        <w:t>검사를</w:t>
      </w:r>
      <w:r w:rsidRPr="00B60CAF">
        <w:t xml:space="preserve"> </w:t>
      </w:r>
      <w:r w:rsidRPr="00B60CAF">
        <w:t>수행하지</w:t>
      </w:r>
      <w:r w:rsidRPr="00B60CAF">
        <w:t xml:space="preserve"> </w:t>
      </w:r>
      <w:r w:rsidRPr="00B60CAF">
        <w:t>않고도</w:t>
      </w:r>
      <w:r w:rsidRPr="00B60CAF">
        <w:t xml:space="preserve"> </w:t>
      </w:r>
      <w:r w:rsidRPr="00B60CAF">
        <w:t>이상</w:t>
      </w:r>
      <w:r w:rsidRPr="00B60CAF">
        <w:t xml:space="preserve"> </w:t>
      </w:r>
      <w:r w:rsidRPr="00B60CAF">
        <w:t>여부를</w:t>
      </w:r>
      <w:r w:rsidRPr="00B60CAF">
        <w:t xml:space="preserve"> </w:t>
      </w:r>
      <w:r w:rsidRPr="00B60CAF">
        <w:t>판단할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있으며</w:t>
      </w:r>
      <w:r w:rsidRPr="00B60CAF">
        <w:t xml:space="preserve">, </w:t>
      </w:r>
      <w:r w:rsidRPr="00B60CAF">
        <w:t>검사</w:t>
      </w:r>
      <w:r w:rsidRPr="00B60CAF">
        <w:t xml:space="preserve"> </w:t>
      </w:r>
      <w:r w:rsidRPr="00B60CAF">
        <w:t>효율성과</w:t>
      </w:r>
      <w:r w:rsidRPr="00B60CAF">
        <w:t xml:space="preserve"> </w:t>
      </w:r>
      <w:r w:rsidRPr="00B60CAF">
        <w:t>신뢰성을</w:t>
      </w:r>
      <w:r w:rsidRPr="00B60CAF">
        <w:t xml:space="preserve"> </w:t>
      </w:r>
      <w:r w:rsidRPr="00B60CAF">
        <w:t>높이는</w:t>
      </w:r>
      <w:r w:rsidRPr="00B60CAF">
        <w:t xml:space="preserve"> </w:t>
      </w:r>
      <w:r w:rsidRPr="00B60CAF">
        <w:t>기능을</w:t>
      </w:r>
      <w:r w:rsidRPr="00B60CAF">
        <w:t xml:space="preserve"> </w:t>
      </w:r>
      <w:r w:rsidRPr="00B60CAF">
        <w:t>가진다</w:t>
      </w:r>
      <w:r w:rsidRPr="00B60CAF">
        <w:t>.</w:t>
      </w:r>
    </w:p>
    <w:p w14:paraId="6D03D150" w14:textId="77777777" w:rsidR="00F26EDB" w:rsidRPr="00B60CAF" w:rsidRDefault="00F26EDB" w:rsidP="0091501A">
      <w:pPr>
        <w:pStyle w:val="SectionTitle"/>
      </w:pPr>
      <w:r w:rsidRPr="00B60CAF">
        <w:t>셋째</w:t>
      </w:r>
      <w:r w:rsidRPr="00B60CAF">
        <w:t xml:space="preserve">, </w:t>
      </w:r>
      <w:r w:rsidRPr="00B60CAF">
        <w:t>소재의</w:t>
      </w:r>
      <w:r w:rsidRPr="00B60CAF">
        <w:t xml:space="preserve"> </w:t>
      </w:r>
      <w:r w:rsidRPr="00B60CAF">
        <w:t>수소</w:t>
      </w:r>
      <w:r w:rsidRPr="00B60CAF">
        <w:t xml:space="preserve"> </w:t>
      </w:r>
      <w:proofErr w:type="spellStart"/>
      <w:r w:rsidRPr="00B60CAF">
        <w:t>취성</w:t>
      </w:r>
      <w:proofErr w:type="spellEnd"/>
      <w:r w:rsidRPr="00B60CAF">
        <w:t xml:space="preserve"> </w:t>
      </w:r>
      <w:r w:rsidRPr="00B60CAF">
        <w:t>저항성과</w:t>
      </w:r>
      <w:r w:rsidRPr="00B60CAF">
        <w:t xml:space="preserve"> </w:t>
      </w:r>
      <w:proofErr w:type="spellStart"/>
      <w:r w:rsidRPr="00B60CAF">
        <w:t>내식성</w:t>
      </w:r>
      <w:proofErr w:type="spellEnd"/>
      <w:r w:rsidRPr="00B60CAF">
        <w:t xml:space="preserve"> </w:t>
      </w:r>
      <w:r w:rsidRPr="00B60CAF">
        <w:t>확보이다</w:t>
      </w:r>
      <w:r w:rsidRPr="00B60CAF">
        <w:t xml:space="preserve">. </w:t>
      </w:r>
      <w:r w:rsidRPr="00B60CAF">
        <w:t>금속</w:t>
      </w:r>
      <w:r w:rsidRPr="00B60CAF">
        <w:t xml:space="preserve"> </w:t>
      </w:r>
      <w:r w:rsidRPr="00B60CAF">
        <w:t>재료는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원자</w:t>
      </w:r>
      <w:r w:rsidRPr="00B60CAF">
        <w:t xml:space="preserve"> </w:t>
      </w:r>
      <w:r w:rsidRPr="00B60CAF">
        <w:t>침투에</w:t>
      </w:r>
      <w:r w:rsidRPr="00B60CAF">
        <w:t xml:space="preserve"> </w:t>
      </w:r>
      <w:r w:rsidRPr="00B60CAF">
        <w:t>따라</w:t>
      </w:r>
      <w:r w:rsidRPr="00B60CAF">
        <w:t xml:space="preserve"> </w:t>
      </w:r>
      <w:r w:rsidRPr="00B60CAF">
        <w:t>수소</w:t>
      </w:r>
      <w:r w:rsidRPr="00B60CAF">
        <w:t xml:space="preserve"> </w:t>
      </w:r>
      <w:proofErr w:type="spellStart"/>
      <w:r w:rsidRPr="00B60CAF">
        <w:t>취성에</w:t>
      </w:r>
      <w:proofErr w:type="spellEnd"/>
      <w:r w:rsidRPr="00B60CAF">
        <w:t xml:space="preserve"> </w:t>
      </w:r>
      <w:r w:rsidRPr="00B60CAF">
        <w:t>취약하다</w:t>
      </w:r>
      <w:r w:rsidRPr="00B60CAF">
        <w:t xml:space="preserve">. </w:t>
      </w:r>
      <w:r w:rsidRPr="00B60CAF">
        <w:t>수소</w:t>
      </w:r>
      <w:r w:rsidRPr="00B60CAF">
        <w:t xml:space="preserve"> </w:t>
      </w:r>
      <w:r w:rsidRPr="00B60CAF">
        <w:t>원자는</w:t>
      </w:r>
      <w:r w:rsidRPr="00B60CAF">
        <w:t xml:space="preserve"> </w:t>
      </w:r>
      <w:r w:rsidRPr="00B60CAF">
        <w:t>금속</w:t>
      </w:r>
      <w:r w:rsidRPr="00B60CAF">
        <w:t xml:space="preserve"> </w:t>
      </w:r>
      <w:r w:rsidRPr="00B60CAF">
        <w:t>격자</w:t>
      </w:r>
      <w:r w:rsidRPr="00B60CAF">
        <w:t xml:space="preserve"> </w:t>
      </w:r>
      <w:r w:rsidRPr="00B60CAF">
        <w:t>내부로</w:t>
      </w:r>
      <w:r w:rsidRPr="00B60CAF">
        <w:t xml:space="preserve"> </w:t>
      </w:r>
      <w:r w:rsidRPr="00B60CAF">
        <w:t>확산되어</w:t>
      </w:r>
      <w:r w:rsidRPr="00B60CAF">
        <w:t xml:space="preserve"> </w:t>
      </w:r>
      <w:r w:rsidRPr="00B60CAF">
        <w:t>응력이</w:t>
      </w:r>
      <w:r w:rsidRPr="00B60CAF">
        <w:t xml:space="preserve"> </w:t>
      </w:r>
      <w:r w:rsidRPr="00B60CAF">
        <w:t>집중되는</w:t>
      </w:r>
      <w:r w:rsidRPr="00B60CAF">
        <w:t xml:space="preserve"> </w:t>
      </w:r>
      <w:r w:rsidRPr="00B60CAF">
        <w:t>영역이나</w:t>
      </w:r>
      <w:r w:rsidRPr="00B60CAF">
        <w:t xml:space="preserve"> </w:t>
      </w:r>
      <w:r w:rsidRPr="00B60CAF">
        <w:t>결정립계에</w:t>
      </w:r>
      <w:r w:rsidRPr="00B60CAF">
        <w:t xml:space="preserve"> </w:t>
      </w:r>
      <w:r w:rsidRPr="00B60CAF">
        <w:t>축적되고</w:t>
      </w:r>
      <w:r w:rsidRPr="00B60CAF">
        <w:t xml:space="preserve">, </w:t>
      </w:r>
      <w:r w:rsidRPr="00B60CAF">
        <w:t>이로</w:t>
      </w:r>
      <w:r w:rsidRPr="00B60CAF">
        <w:t xml:space="preserve"> </w:t>
      </w:r>
      <w:r w:rsidRPr="00B60CAF">
        <w:t>인해</w:t>
      </w:r>
      <w:r w:rsidRPr="00B60CAF">
        <w:t xml:space="preserve"> </w:t>
      </w:r>
      <w:r w:rsidRPr="00B60CAF">
        <w:t>연성과</w:t>
      </w:r>
      <w:r w:rsidRPr="00B60CAF">
        <w:t xml:space="preserve"> </w:t>
      </w:r>
      <w:r w:rsidRPr="00B60CAF">
        <w:t>인성이</w:t>
      </w:r>
      <w:r w:rsidRPr="00B60CAF">
        <w:t xml:space="preserve"> </w:t>
      </w:r>
      <w:r w:rsidRPr="00B60CAF">
        <w:t>저하된다</w:t>
      </w:r>
      <w:r w:rsidRPr="00B60CAF">
        <w:t xml:space="preserve">. </w:t>
      </w:r>
      <w:r w:rsidRPr="00B60CAF">
        <w:t>대표적</w:t>
      </w:r>
      <w:r w:rsidRPr="00B60CAF">
        <w:t xml:space="preserve"> </w:t>
      </w:r>
      <w:r w:rsidRPr="00B60CAF">
        <w:t>손상</w:t>
      </w:r>
      <w:r w:rsidRPr="00B60CAF">
        <w:t xml:space="preserve"> </w:t>
      </w:r>
      <w:r w:rsidRPr="00B60CAF">
        <w:t>메커니즘으로는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유도</w:t>
      </w:r>
      <w:r w:rsidRPr="00B60CAF">
        <w:t xml:space="preserve"> </w:t>
      </w:r>
      <w:r w:rsidRPr="00B60CAF">
        <w:t>균열</w:t>
      </w:r>
      <w:r w:rsidRPr="00B60CAF">
        <w:t>(Hydrogen Induced Cracking)</w:t>
      </w:r>
      <w:r w:rsidRPr="00B60CAF">
        <w:t>과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촉진</w:t>
      </w:r>
      <w:r w:rsidRPr="00B60CAF">
        <w:t xml:space="preserve"> </w:t>
      </w:r>
      <w:r w:rsidRPr="00B60CAF">
        <w:t>파괴</w:t>
      </w:r>
      <w:r w:rsidRPr="00B60CAF">
        <w:t>(Hydrogen Enhanced Fracture)</w:t>
      </w:r>
      <w:r w:rsidRPr="00B60CAF">
        <w:t>가</w:t>
      </w:r>
      <w:r w:rsidRPr="00B60CAF">
        <w:t xml:space="preserve"> </w:t>
      </w:r>
      <w:r w:rsidRPr="00B60CAF">
        <w:t>있다</w:t>
      </w:r>
      <w:r w:rsidRPr="00B60CAF">
        <w:t xml:space="preserve">. </w:t>
      </w:r>
      <w:r w:rsidRPr="00B60CAF">
        <w:t>수소</w:t>
      </w:r>
      <w:r w:rsidRPr="00B60CAF">
        <w:t xml:space="preserve"> </w:t>
      </w:r>
      <w:r w:rsidRPr="00B60CAF">
        <w:t>유도</w:t>
      </w:r>
      <w:r w:rsidRPr="00B60CAF">
        <w:t xml:space="preserve"> </w:t>
      </w:r>
      <w:r w:rsidRPr="00B60CAF">
        <w:t>균열은</w:t>
      </w:r>
      <w:r w:rsidRPr="00B60CAF">
        <w:t xml:space="preserve"> </w:t>
      </w:r>
      <w:r w:rsidRPr="00B60CAF">
        <w:t>미세</w:t>
      </w:r>
      <w:r w:rsidRPr="00B60CAF">
        <w:t xml:space="preserve"> </w:t>
      </w:r>
      <w:proofErr w:type="spellStart"/>
      <w:r w:rsidRPr="00B60CAF">
        <w:t>공극에</w:t>
      </w:r>
      <w:proofErr w:type="spellEnd"/>
      <w:r w:rsidRPr="00B60CAF">
        <w:t xml:space="preserve"> </w:t>
      </w:r>
      <w:r w:rsidRPr="00B60CAF">
        <w:t>축적된</w:t>
      </w:r>
      <w:r w:rsidRPr="00B60CAF">
        <w:t xml:space="preserve"> </w:t>
      </w:r>
      <w:r w:rsidRPr="00B60CAF">
        <w:t>수소가</w:t>
      </w:r>
      <w:r w:rsidRPr="00B60CAF">
        <w:t xml:space="preserve"> </w:t>
      </w:r>
      <w:r w:rsidRPr="00B60CAF">
        <w:t>분자</w:t>
      </w:r>
      <w:r w:rsidRPr="00B60CAF">
        <w:t xml:space="preserve"> </w:t>
      </w:r>
      <w:r w:rsidRPr="00B60CAF">
        <w:t>형태로</w:t>
      </w:r>
      <w:r w:rsidRPr="00B60CAF">
        <w:t xml:space="preserve"> </w:t>
      </w:r>
      <w:r w:rsidRPr="00B60CAF">
        <w:t>전환되면서</w:t>
      </w:r>
      <w:r w:rsidRPr="00B60CAF">
        <w:t xml:space="preserve"> </w:t>
      </w:r>
      <w:r w:rsidRPr="00B60CAF">
        <w:t>내부</w:t>
      </w:r>
      <w:r w:rsidRPr="00B60CAF">
        <w:t xml:space="preserve"> </w:t>
      </w:r>
      <w:r w:rsidRPr="00B60CAF">
        <w:t>압력이</w:t>
      </w:r>
      <w:r w:rsidRPr="00B60CAF">
        <w:t xml:space="preserve"> </w:t>
      </w:r>
      <w:r w:rsidRPr="00B60CAF">
        <w:t>증가하고</w:t>
      </w:r>
      <w:r w:rsidRPr="00B60CAF">
        <w:t xml:space="preserve"> </w:t>
      </w:r>
      <w:r w:rsidRPr="00B60CAF">
        <w:t>균열을</w:t>
      </w:r>
      <w:r w:rsidRPr="00B60CAF">
        <w:t xml:space="preserve"> </w:t>
      </w:r>
      <w:r w:rsidRPr="00B60CAF">
        <w:t>유발하는</w:t>
      </w:r>
      <w:r w:rsidRPr="00B60CAF">
        <w:t xml:space="preserve"> </w:t>
      </w:r>
      <w:r w:rsidRPr="00B60CAF">
        <w:t>현상이며</w:t>
      </w:r>
      <w:r w:rsidRPr="00B60CAF">
        <w:t xml:space="preserve">, </w:t>
      </w:r>
      <w:r w:rsidRPr="00B60CAF">
        <w:t>수소</w:t>
      </w:r>
      <w:r w:rsidRPr="00B60CAF">
        <w:t xml:space="preserve"> </w:t>
      </w:r>
      <w:r w:rsidRPr="00B60CAF">
        <w:t>촉진</w:t>
      </w:r>
      <w:r w:rsidRPr="00B60CAF">
        <w:t xml:space="preserve"> </w:t>
      </w:r>
      <w:r w:rsidRPr="00B60CAF">
        <w:t>파괴는</w:t>
      </w:r>
      <w:r w:rsidRPr="00B60CAF">
        <w:t xml:space="preserve"> </w:t>
      </w:r>
      <w:r w:rsidRPr="00B60CAF">
        <w:t>수소가</w:t>
      </w:r>
      <w:r w:rsidRPr="00B60CAF">
        <w:t xml:space="preserve"> </w:t>
      </w:r>
      <w:r w:rsidRPr="00B60CAF">
        <w:t>금속</w:t>
      </w:r>
      <w:r w:rsidRPr="00B60CAF">
        <w:t xml:space="preserve"> </w:t>
      </w:r>
      <w:r w:rsidRPr="00B60CAF">
        <w:t>내</w:t>
      </w:r>
      <w:r w:rsidRPr="00B60CAF">
        <w:t xml:space="preserve"> </w:t>
      </w:r>
      <w:r w:rsidRPr="00B60CAF">
        <w:t>전위</w:t>
      </w:r>
      <w:r w:rsidRPr="00B60CAF">
        <w:t xml:space="preserve"> </w:t>
      </w:r>
      <w:r w:rsidRPr="00B60CAF">
        <w:t>이동을</w:t>
      </w:r>
      <w:r w:rsidRPr="00B60CAF">
        <w:t xml:space="preserve"> </w:t>
      </w:r>
      <w:r w:rsidRPr="00B60CAF">
        <w:t>방해하거나</w:t>
      </w:r>
      <w:r w:rsidRPr="00B60CAF">
        <w:t xml:space="preserve"> </w:t>
      </w:r>
      <w:r w:rsidRPr="00B60CAF">
        <w:t>원자</w:t>
      </w:r>
      <w:r w:rsidRPr="00B60CAF">
        <w:t xml:space="preserve"> </w:t>
      </w:r>
      <w:r w:rsidRPr="00B60CAF">
        <w:t>간</w:t>
      </w:r>
      <w:r w:rsidRPr="00B60CAF">
        <w:t xml:space="preserve"> </w:t>
      </w:r>
      <w:r w:rsidRPr="00B60CAF">
        <w:t>결합력을</w:t>
      </w:r>
      <w:r w:rsidRPr="00B60CAF">
        <w:t xml:space="preserve"> </w:t>
      </w:r>
      <w:r w:rsidRPr="00B60CAF">
        <w:t>약화시켜</w:t>
      </w:r>
      <w:r w:rsidRPr="00B60CAF">
        <w:t xml:space="preserve"> </w:t>
      </w:r>
      <w:r w:rsidRPr="00B60CAF">
        <w:t>파괴를</w:t>
      </w:r>
      <w:r w:rsidRPr="00B60CAF">
        <w:t xml:space="preserve"> </w:t>
      </w:r>
      <w:r w:rsidRPr="00B60CAF">
        <w:t>가속화하는</w:t>
      </w:r>
      <w:r w:rsidRPr="00B60CAF">
        <w:t xml:space="preserve"> </w:t>
      </w:r>
      <w:r w:rsidRPr="00B60CAF">
        <w:t>현상이다</w:t>
      </w:r>
      <w:r w:rsidRPr="00B60CAF">
        <w:t xml:space="preserve">. </w:t>
      </w:r>
      <w:r w:rsidRPr="00B60CAF">
        <w:t>이러한</w:t>
      </w:r>
      <w:r w:rsidRPr="00B60CAF">
        <w:t xml:space="preserve"> </w:t>
      </w:r>
      <w:proofErr w:type="spellStart"/>
      <w:r w:rsidRPr="00B60CAF">
        <w:t>취성</w:t>
      </w:r>
      <w:proofErr w:type="spellEnd"/>
      <w:r w:rsidRPr="00B60CAF">
        <w:t xml:space="preserve"> </w:t>
      </w:r>
      <w:r w:rsidRPr="00B60CAF">
        <w:t>현상은</w:t>
      </w:r>
      <w:r w:rsidRPr="00B60CAF">
        <w:t xml:space="preserve"> </w:t>
      </w:r>
      <w:r w:rsidRPr="00B60CAF">
        <w:t>특히</w:t>
      </w:r>
      <w:r w:rsidRPr="00B60CAF">
        <w:t xml:space="preserve"> </w:t>
      </w:r>
      <w:r w:rsidRPr="00B60CAF">
        <w:t>고강도</w:t>
      </w:r>
      <w:r w:rsidRPr="00B60CAF">
        <w:t xml:space="preserve"> </w:t>
      </w:r>
      <w:r w:rsidRPr="00B60CAF">
        <w:t>체결재에서</w:t>
      </w:r>
      <w:r w:rsidRPr="00B60CAF">
        <w:t xml:space="preserve"> </w:t>
      </w:r>
      <w:r w:rsidRPr="00B60CAF">
        <w:t>두드러져</w:t>
      </w:r>
      <w:r w:rsidRPr="00B60CAF">
        <w:t xml:space="preserve"> </w:t>
      </w:r>
      <w:r w:rsidRPr="00B60CAF">
        <w:t>갑작스러운</w:t>
      </w:r>
      <w:r w:rsidRPr="00B60CAF">
        <w:t xml:space="preserve"> </w:t>
      </w:r>
      <w:r w:rsidRPr="00B60CAF">
        <w:t>파손으로</w:t>
      </w:r>
      <w:r w:rsidRPr="00B60CAF">
        <w:t xml:space="preserve"> </w:t>
      </w:r>
      <w:r w:rsidRPr="00B60CAF">
        <w:t>이어질</w:t>
      </w:r>
      <w:r w:rsidRPr="00B60CAF">
        <w:t xml:space="preserve"> </w:t>
      </w:r>
      <w:r w:rsidRPr="00B60CAF">
        <w:t>수</w:t>
      </w:r>
      <w:r w:rsidRPr="00B60CAF">
        <w:t xml:space="preserve"> </w:t>
      </w:r>
      <w:r w:rsidRPr="00B60CAF">
        <w:t>있으며</w:t>
      </w:r>
      <w:r w:rsidRPr="00B60CAF">
        <w:t xml:space="preserve">, </w:t>
      </w:r>
      <w:r w:rsidRPr="00B60CAF">
        <w:t>이는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누출</w:t>
      </w:r>
      <w:r w:rsidRPr="00B60CAF">
        <w:t xml:space="preserve"> </w:t>
      </w:r>
      <w:r w:rsidRPr="00B60CAF">
        <w:t>사고의</w:t>
      </w:r>
      <w:r w:rsidRPr="00B60CAF">
        <w:t xml:space="preserve"> </w:t>
      </w:r>
      <w:r w:rsidRPr="00B60CAF">
        <w:t>직접적인</w:t>
      </w:r>
      <w:r w:rsidRPr="00B60CAF">
        <w:t xml:space="preserve"> </w:t>
      </w:r>
      <w:r w:rsidRPr="00B60CAF">
        <w:t>원인이</w:t>
      </w:r>
      <w:r w:rsidRPr="00B60CAF">
        <w:t xml:space="preserve"> </w:t>
      </w:r>
      <w:r w:rsidRPr="00B60CAF">
        <w:t>된다</w:t>
      </w:r>
      <w:r w:rsidRPr="00B60CAF">
        <w:t xml:space="preserve">. </w:t>
      </w:r>
      <w:r w:rsidRPr="00B60CAF">
        <w:t>이를</w:t>
      </w:r>
      <w:r w:rsidRPr="00B60CAF">
        <w:t xml:space="preserve"> </w:t>
      </w:r>
      <w:r w:rsidRPr="00B60CAF">
        <w:t>방지하기</w:t>
      </w:r>
      <w:r w:rsidRPr="00B60CAF">
        <w:t xml:space="preserve"> </w:t>
      </w:r>
      <w:r w:rsidRPr="00B60CAF">
        <w:t>위해</w:t>
      </w:r>
      <w:r w:rsidRPr="00B60CAF">
        <w:t xml:space="preserve"> </w:t>
      </w:r>
      <w:r w:rsidRPr="00B60CAF">
        <w:t>본</w:t>
      </w:r>
      <w:r w:rsidRPr="00B60CAF">
        <w:t xml:space="preserve"> </w:t>
      </w:r>
      <w:r w:rsidRPr="00B60CAF">
        <w:t>연구에서는</w:t>
      </w:r>
      <w:r w:rsidRPr="00B60CAF">
        <w:t xml:space="preserve"> 316L</w:t>
      </w:r>
      <w:r w:rsidRPr="00B60CAF">
        <w:t>계</w:t>
      </w:r>
      <w:r w:rsidRPr="00B60CAF">
        <w:t xml:space="preserve"> </w:t>
      </w:r>
      <w:r w:rsidRPr="00B60CAF">
        <w:t>스테인리스강</w:t>
      </w:r>
      <w:r w:rsidRPr="00B60CAF">
        <w:t xml:space="preserve"> </w:t>
      </w:r>
      <w:r w:rsidRPr="00B60CAF">
        <w:t>와이어를</w:t>
      </w:r>
      <w:r w:rsidRPr="00B60CAF">
        <w:t xml:space="preserve"> </w:t>
      </w:r>
      <w:r w:rsidRPr="00B60CAF">
        <w:t>사용하였다</w:t>
      </w:r>
      <w:r w:rsidRPr="00B60CAF">
        <w:t xml:space="preserve">. </w:t>
      </w:r>
      <w:r w:rsidRPr="00B60CAF">
        <w:t>이</w:t>
      </w:r>
      <w:r w:rsidRPr="00B60CAF">
        <w:t xml:space="preserve"> </w:t>
      </w:r>
      <w:r w:rsidRPr="00B60CAF">
        <w:t>재료는</w:t>
      </w:r>
      <w:r w:rsidRPr="00B60CAF">
        <w:t xml:space="preserve"> </w:t>
      </w:r>
      <w:r w:rsidRPr="00B60CAF">
        <w:t>고온</w:t>
      </w:r>
      <w:r w:rsidRPr="00B60CAF">
        <w:t>·</w:t>
      </w:r>
      <w:r w:rsidRPr="00B60CAF">
        <w:t>고압</w:t>
      </w:r>
      <w:r w:rsidRPr="00B60CAF">
        <w:t xml:space="preserve"> </w:t>
      </w:r>
      <w:r w:rsidRPr="00B60CAF">
        <w:t>환경에서의</w:t>
      </w:r>
      <w:r w:rsidRPr="00B60CAF">
        <w:t xml:space="preserve"> </w:t>
      </w:r>
      <w:r w:rsidRPr="00B60CAF">
        <w:t>내구성이</w:t>
      </w:r>
      <w:r w:rsidRPr="00B60CAF">
        <w:t xml:space="preserve"> </w:t>
      </w:r>
      <w:r w:rsidRPr="00B60CAF">
        <w:t>뛰어나며</w:t>
      </w:r>
      <w:r w:rsidRPr="00B60CAF">
        <w:t xml:space="preserve"> </w:t>
      </w:r>
      <w:r w:rsidRPr="00B60CAF">
        <w:t>수소</w:t>
      </w:r>
      <w:r w:rsidRPr="00B60CAF">
        <w:t xml:space="preserve"> </w:t>
      </w:r>
      <w:proofErr w:type="spellStart"/>
      <w:r w:rsidRPr="00B60CAF">
        <w:t>취성에</w:t>
      </w:r>
      <w:proofErr w:type="spellEnd"/>
      <w:r w:rsidRPr="00B60CAF">
        <w:t xml:space="preserve"> </w:t>
      </w:r>
      <w:r w:rsidRPr="00B60CAF">
        <w:t>대한</w:t>
      </w:r>
      <w:r w:rsidRPr="00B60CAF">
        <w:t xml:space="preserve"> </w:t>
      </w:r>
      <w:r w:rsidRPr="00B60CAF">
        <w:t>저항성이</w:t>
      </w:r>
      <w:r w:rsidRPr="00B60CAF">
        <w:t xml:space="preserve"> </w:t>
      </w:r>
      <w:r w:rsidRPr="00B60CAF">
        <w:t>우수하다</w:t>
      </w:r>
      <w:r w:rsidRPr="00B60CAF">
        <w:t xml:space="preserve">. </w:t>
      </w:r>
      <w:r w:rsidRPr="00B60CAF">
        <w:t>또한</w:t>
      </w:r>
      <w:r w:rsidRPr="00B60CAF">
        <w:t xml:space="preserve"> </w:t>
      </w:r>
      <w:r w:rsidRPr="00B60CAF">
        <w:t>동일</w:t>
      </w:r>
      <w:r w:rsidRPr="00B60CAF">
        <w:t xml:space="preserve"> </w:t>
      </w:r>
      <w:r w:rsidRPr="00B60CAF">
        <w:t>재질을</w:t>
      </w:r>
      <w:r w:rsidRPr="00B60CAF">
        <w:t xml:space="preserve"> </w:t>
      </w:r>
      <w:r w:rsidRPr="00B60CAF">
        <w:t>사용함으로써</w:t>
      </w:r>
      <w:r w:rsidRPr="00B60CAF">
        <w:t xml:space="preserve"> </w:t>
      </w:r>
      <w:r w:rsidRPr="00B60CAF">
        <w:t>체결</w:t>
      </w:r>
      <w:r w:rsidRPr="00B60CAF">
        <w:t xml:space="preserve"> </w:t>
      </w:r>
      <w:r w:rsidRPr="00B60CAF">
        <w:t>부품과</w:t>
      </w:r>
      <w:r w:rsidRPr="00B60CAF">
        <w:t xml:space="preserve"> </w:t>
      </w:r>
      <w:r w:rsidRPr="00B60CAF">
        <w:t>와이어</w:t>
      </w:r>
      <w:r w:rsidRPr="00B60CAF">
        <w:t xml:space="preserve"> </w:t>
      </w:r>
      <w:r w:rsidRPr="00B60CAF">
        <w:t>간</w:t>
      </w:r>
      <w:r w:rsidRPr="00B60CAF">
        <w:t xml:space="preserve"> </w:t>
      </w:r>
      <w:proofErr w:type="spellStart"/>
      <w:r w:rsidRPr="00B60CAF">
        <w:t>갈바닉</w:t>
      </w:r>
      <w:proofErr w:type="spellEnd"/>
      <w:r w:rsidRPr="00B60CAF">
        <w:t xml:space="preserve"> </w:t>
      </w:r>
      <w:r w:rsidRPr="00B60CAF">
        <w:t>부식</w:t>
      </w:r>
      <w:r w:rsidRPr="00B60CAF">
        <w:t xml:space="preserve">(Galvanic Corrosion) </w:t>
      </w:r>
      <w:r w:rsidRPr="00B60CAF">
        <w:t>발생을</w:t>
      </w:r>
      <w:r w:rsidRPr="00B60CAF">
        <w:t xml:space="preserve"> </w:t>
      </w:r>
      <w:r w:rsidRPr="00B60CAF">
        <w:t>억제하였다</w:t>
      </w:r>
      <w:r w:rsidRPr="00B60CAF">
        <w:t>.</w:t>
      </w:r>
    </w:p>
    <w:p w14:paraId="4681EE8A" w14:textId="77777777" w:rsidR="00F26EDB" w:rsidRPr="00B60CAF" w:rsidRDefault="00F26EDB" w:rsidP="0091501A">
      <w:pPr>
        <w:pStyle w:val="SectionTitle"/>
      </w:pPr>
      <w:r w:rsidRPr="00B60CAF">
        <w:t>넷째</w:t>
      </w:r>
      <w:r w:rsidRPr="00B60CAF">
        <w:t xml:space="preserve">, </w:t>
      </w:r>
      <w:r w:rsidRPr="00B60CAF">
        <w:t>공간</w:t>
      </w:r>
      <w:r w:rsidRPr="00B60CAF">
        <w:t xml:space="preserve"> </w:t>
      </w:r>
      <w:r w:rsidRPr="00B60CAF">
        <w:t>제약을</w:t>
      </w:r>
      <w:r w:rsidRPr="00B60CAF">
        <w:t xml:space="preserve"> </w:t>
      </w:r>
      <w:r w:rsidRPr="00B60CAF">
        <w:t>고려한</w:t>
      </w:r>
      <w:r w:rsidRPr="00B60CAF">
        <w:t xml:space="preserve"> </w:t>
      </w:r>
      <w:r w:rsidRPr="00B60CAF">
        <w:t>체결</w:t>
      </w:r>
      <w:r w:rsidRPr="00B60CAF">
        <w:t xml:space="preserve"> </w:t>
      </w:r>
      <w:r w:rsidRPr="00B60CAF">
        <w:t>방식의</w:t>
      </w:r>
      <w:r w:rsidRPr="00B60CAF">
        <w:t xml:space="preserve"> </w:t>
      </w:r>
      <w:r w:rsidRPr="00B60CAF">
        <w:t>선택이다</w:t>
      </w:r>
      <w:r w:rsidRPr="00B60CAF">
        <w:t xml:space="preserve">. </w:t>
      </w:r>
      <w:proofErr w:type="spellStart"/>
      <w:r w:rsidRPr="00B60CAF">
        <w:t>안전결선은</w:t>
      </w:r>
      <w:proofErr w:type="spellEnd"/>
      <w:r w:rsidRPr="00B60CAF">
        <w:t xml:space="preserve"> </w:t>
      </w:r>
      <w:r w:rsidRPr="00B60CAF">
        <w:t>볼트</w:t>
      </w:r>
      <w:r w:rsidRPr="00B60CAF">
        <w:t xml:space="preserve">, </w:t>
      </w:r>
      <w:r w:rsidRPr="00B60CAF">
        <w:t>너트</w:t>
      </w:r>
      <w:r w:rsidRPr="00B60CAF">
        <w:t xml:space="preserve"> </w:t>
      </w:r>
      <w:r w:rsidRPr="00B60CAF">
        <w:t>또는</w:t>
      </w:r>
      <w:r w:rsidRPr="00B60CAF">
        <w:t xml:space="preserve"> </w:t>
      </w:r>
      <w:r w:rsidRPr="00B60CAF">
        <w:t>기타</w:t>
      </w:r>
      <w:r w:rsidRPr="00B60CAF">
        <w:t xml:space="preserve"> </w:t>
      </w:r>
      <w:r w:rsidRPr="00B60CAF">
        <w:t>체결</w:t>
      </w:r>
      <w:r w:rsidRPr="00B60CAF">
        <w:t xml:space="preserve"> </w:t>
      </w:r>
      <w:r w:rsidRPr="00B60CAF">
        <w:t>부품의</w:t>
      </w:r>
      <w:r w:rsidRPr="00B60CAF">
        <w:t xml:space="preserve"> </w:t>
      </w:r>
      <w:r w:rsidRPr="00B60CAF">
        <w:t>풀림을</w:t>
      </w:r>
      <w:r w:rsidRPr="00B60CAF">
        <w:t xml:space="preserve"> </w:t>
      </w:r>
      <w:r w:rsidRPr="00B60CAF">
        <w:t>방지하는</w:t>
      </w:r>
      <w:r w:rsidRPr="00B60CAF">
        <w:t xml:space="preserve"> </w:t>
      </w:r>
      <w:r w:rsidRPr="00B60CAF">
        <w:t>보조</w:t>
      </w:r>
      <w:r w:rsidRPr="00B60CAF">
        <w:t xml:space="preserve"> </w:t>
      </w:r>
      <w:r w:rsidRPr="00B60CAF">
        <w:t>잠금</w:t>
      </w:r>
      <w:r w:rsidRPr="00B60CAF">
        <w:t xml:space="preserve"> </w:t>
      </w:r>
      <w:r w:rsidRPr="00B60CAF">
        <w:t>장치로</w:t>
      </w:r>
      <w:r w:rsidRPr="00B60CAF">
        <w:t xml:space="preserve">, </w:t>
      </w:r>
      <w:r w:rsidRPr="00B60CAF">
        <w:t>시스템의</w:t>
      </w:r>
      <w:r w:rsidRPr="00B60CAF">
        <w:t xml:space="preserve"> </w:t>
      </w:r>
      <w:r w:rsidRPr="00B60CAF">
        <w:t>전반적인</w:t>
      </w:r>
      <w:r w:rsidRPr="00B60CAF">
        <w:t xml:space="preserve"> </w:t>
      </w:r>
      <w:r w:rsidRPr="00B60CAF">
        <w:t>신뢰성을</w:t>
      </w:r>
      <w:r w:rsidRPr="00B60CAF">
        <w:t xml:space="preserve"> </w:t>
      </w:r>
      <w:r w:rsidRPr="00B60CAF">
        <w:t>높이는</w:t>
      </w:r>
      <w:r w:rsidRPr="00B60CAF">
        <w:t xml:space="preserve"> </w:t>
      </w:r>
      <w:r w:rsidRPr="00B60CAF">
        <w:t>역할을</w:t>
      </w:r>
      <w:r w:rsidRPr="00B60CAF">
        <w:t xml:space="preserve"> </w:t>
      </w:r>
      <w:r w:rsidRPr="00B60CAF">
        <w:t>한다</w:t>
      </w:r>
      <w:r w:rsidRPr="00B60CAF">
        <w:t xml:space="preserve">. </w:t>
      </w:r>
      <w:r w:rsidRPr="00B60CAF">
        <w:t>일반적으로</w:t>
      </w:r>
      <w:r w:rsidRPr="00B60CAF">
        <w:t xml:space="preserve"> </w:t>
      </w:r>
      <w:proofErr w:type="spellStart"/>
      <w:r w:rsidRPr="00B60CAF">
        <w:t>안전결선에는</w:t>
      </w:r>
      <w:proofErr w:type="spellEnd"/>
      <w:r w:rsidRPr="00B60CAF">
        <w:t xml:space="preserve"> </w:t>
      </w:r>
      <w:r w:rsidRPr="00B60CAF">
        <w:t>두</w:t>
      </w:r>
      <w:r w:rsidRPr="00B60CAF">
        <w:t xml:space="preserve"> </w:t>
      </w:r>
      <w:r w:rsidRPr="00B60CAF">
        <w:t>가지</w:t>
      </w:r>
      <w:r w:rsidRPr="00B60CAF">
        <w:t xml:space="preserve"> </w:t>
      </w:r>
      <w:r w:rsidRPr="00B60CAF">
        <w:t>방식이</w:t>
      </w:r>
      <w:r w:rsidRPr="00B60CAF">
        <w:t xml:space="preserve"> </w:t>
      </w:r>
      <w:r w:rsidRPr="00B60CAF">
        <w:t>있다</w:t>
      </w:r>
      <w:r w:rsidRPr="00B60CAF">
        <w:t xml:space="preserve">. </w:t>
      </w:r>
      <w:r w:rsidRPr="00B60CAF">
        <w:t>복선식은</w:t>
      </w:r>
      <w:r w:rsidRPr="00B60CAF">
        <w:t xml:space="preserve"> </w:t>
      </w:r>
      <w:r w:rsidRPr="00B60CAF">
        <w:t>두</w:t>
      </w:r>
      <w:r w:rsidRPr="00B60CAF">
        <w:t xml:space="preserve"> </w:t>
      </w:r>
      <w:r w:rsidRPr="00B60CAF">
        <w:t>가닥의</w:t>
      </w:r>
      <w:r w:rsidRPr="00B60CAF">
        <w:t xml:space="preserve"> </w:t>
      </w:r>
      <w:r w:rsidRPr="00B60CAF">
        <w:t>와이어를</w:t>
      </w:r>
      <w:r w:rsidRPr="00B60CAF">
        <w:t xml:space="preserve"> </w:t>
      </w:r>
      <w:r w:rsidRPr="00B60CAF">
        <w:t>꼬아</w:t>
      </w:r>
      <w:r w:rsidRPr="00B60CAF">
        <w:t xml:space="preserve"> </w:t>
      </w:r>
      <w:r w:rsidRPr="00B60CAF">
        <w:t>사용하는</w:t>
      </w:r>
      <w:r w:rsidRPr="00B60CAF">
        <w:t xml:space="preserve"> </w:t>
      </w:r>
      <w:r w:rsidRPr="00B60CAF">
        <w:t>방식으로</w:t>
      </w:r>
      <w:r w:rsidRPr="00B60CAF">
        <w:t xml:space="preserve"> </w:t>
      </w:r>
      <w:r w:rsidRPr="00B60CAF">
        <w:t>강성이</w:t>
      </w:r>
      <w:r w:rsidRPr="00B60CAF">
        <w:t xml:space="preserve"> </w:t>
      </w:r>
      <w:r w:rsidRPr="00B60CAF">
        <w:t>크지만</w:t>
      </w:r>
      <w:r w:rsidRPr="00B60CAF">
        <w:t xml:space="preserve"> </w:t>
      </w:r>
      <w:r w:rsidRPr="00B60CAF">
        <w:t>시공성이</w:t>
      </w:r>
      <w:r w:rsidRPr="00B60CAF">
        <w:t xml:space="preserve"> </w:t>
      </w:r>
      <w:r w:rsidRPr="00B60CAF">
        <w:t>떨어지고</w:t>
      </w:r>
      <w:r w:rsidRPr="00B60CAF">
        <w:t xml:space="preserve">, </w:t>
      </w:r>
      <w:r w:rsidRPr="00B60CAF">
        <w:t>협소한</w:t>
      </w:r>
      <w:r w:rsidRPr="00B60CAF">
        <w:t xml:space="preserve"> </w:t>
      </w:r>
      <w:r w:rsidRPr="00B60CAF">
        <w:t>공간에서는</w:t>
      </w:r>
      <w:r w:rsidRPr="00B60CAF">
        <w:t xml:space="preserve"> </w:t>
      </w:r>
      <w:r w:rsidRPr="00B60CAF">
        <w:t>인접</w:t>
      </w:r>
      <w:r w:rsidRPr="00B60CAF">
        <w:t xml:space="preserve"> </w:t>
      </w:r>
      <w:r w:rsidRPr="00B60CAF">
        <w:t>부품과</w:t>
      </w:r>
      <w:r w:rsidRPr="00B60CAF">
        <w:t xml:space="preserve"> </w:t>
      </w:r>
      <w:r w:rsidRPr="00B60CAF">
        <w:t>간섭이</w:t>
      </w:r>
      <w:r w:rsidRPr="00B60CAF">
        <w:t xml:space="preserve"> </w:t>
      </w:r>
      <w:r w:rsidRPr="00B60CAF">
        <w:t>발생하기</w:t>
      </w:r>
      <w:r w:rsidRPr="00B60CAF">
        <w:t xml:space="preserve"> </w:t>
      </w:r>
      <w:r w:rsidRPr="00B60CAF">
        <w:t>쉽다</w:t>
      </w:r>
      <w:r w:rsidRPr="00B60CAF">
        <w:t xml:space="preserve">. </w:t>
      </w:r>
      <w:r w:rsidRPr="00B60CAF">
        <w:t>반면</w:t>
      </w:r>
      <w:r w:rsidRPr="00B60CAF">
        <w:t xml:space="preserve"> </w:t>
      </w:r>
      <w:r w:rsidRPr="00B60CAF">
        <w:t>단선식은</w:t>
      </w:r>
      <w:r w:rsidRPr="00B60CAF">
        <w:t xml:space="preserve"> </w:t>
      </w:r>
      <w:r w:rsidRPr="00B60CAF">
        <w:t>하나의</w:t>
      </w:r>
      <w:r w:rsidRPr="00B60CAF">
        <w:t xml:space="preserve"> </w:t>
      </w:r>
      <w:r w:rsidRPr="00B60CAF">
        <w:t>와이어로</w:t>
      </w:r>
      <w:r w:rsidRPr="00B60CAF">
        <w:t xml:space="preserve"> </w:t>
      </w:r>
      <w:r w:rsidRPr="00B60CAF">
        <w:t>여러</w:t>
      </w:r>
      <w:r w:rsidRPr="00B60CAF">
        <w:t xml:space="preserve"> </w:t>
      </w:r>
      <w:r w:rsidRPr="00B60CAF">
        <w:t>부품을</w:t>
      </w:r>
      <w:r w:rsidRPr="00B60CAF">
        <w:t xml:space="preserve"> </w:t>
      </w:r>
      <w:r w:rsidRPr="00B60CAF">
        <w:t>연결하는</w:t>
      </w:r>
      <w:r w:rsidRPr="00B60CAF">
        <w:t xml:space="preserve"> </w:t>
      </w:r>
      <w:r w:rsidRPr="00B60CAF">
        <w:t>방식으로</w:t>
      </w:r>
      <w:r w:rsidRPr="00B60CAF">
        <w:t xml:space="preserve"> </w:t>
      </w:r>
      <w:r w:rsidRPr="00B60CAF">
        <w:t>좁은</w:t>
      </w:r>
      <w:r w:rsidRPr="00B60CAF">
        <w:t xml:space="preserve"> </w:t>
      </w:r>
      <w:r w:rsidRPr="00B60CAF">
        <w:t>공간에서도</w:t>
      </w:r>
      <w:r w:rsidRPr="00B60CAF">
        <w:t xml:space="preserve"> </w:t>
      </w:r>
      <w:r w:rsidRPr="00B60CAF">
        <w:t>적용이</w:t>
      </w:r>
      <w:r w:rsidRPr="00B60CAF">
        <w:t xml:space="preserve"> </w:t>
      </w:r>
      <w:r w:rsidRPr="00B60CAF">
        <w:t>용이하다</w:t>
      </w:r>
      <w:r w:rsidRPr="00B60CAF">
        <w:t xml:space="preserve">. </w:t>
      </w:r>
      <w:r w:rsidRPr="00B60CAF">
        <w:t>본</w:t>
      </w:r>
      <w:r w:rsidRPr="00B60CAF">
        <w:t xml:space="preserve"> </w:t>
      </w:r>
      <w:r w:rsidRPr="00B60CAF">
        <w:t>연구에서</w:t>
      </w:r>
      <w:r w:rsidRPr="00B60CAF">
        <w:t xml:space="preserve"> </w:t>
      </w:r>
      <w:r w:rsidRPr="00B60CAF">
        <w:t>설계한</w:t>
      </w:r>
      <w:r w:rsidRPr="00B60CAF">
        <w:t xml:space="preserve"> </w:t>
      </w:r>
      <w:r w:rsidRPr="00B60CAF">
        <w:t>이동형</w:t>
      </w:r>
      <w:r w:rsidRPr="00B60CAF">
        <w:t xml:space="preserve"> </w:t>
      </w:r>
      <w:r w:rsidRPr="00B60CAF">
        <w:t>액체</w:t>
      </w:r>
      <w:r w:rsidRPr="00B60CAF">
        <w:t xml:space="preserve"> </w:t>
      </w:r>
      <w:r w:rsidRPr="00B60CAF">
        <w:t>수소</w:t>
      </w:r>
      <w:r w:rsidRPr="00B60CAF">
        <w:t xml:space="preserve"> </w:t>
      </w:r>
      <w:r w:rsidRPr="00B60CAF">
        <w:t>저장</w:t>
      </w:r>
      <w:r w:rsidRPr="00B60CAF">
        <w:t xml:space="preserve"> </w:t>
      </w:r>
      <w:r w:rsidRPr="00B60CAF">
        <w:t>탱크는</w:t>
      </w:r>
      <w:r w:rsidRPr="00B60CAF">
        <w:t xml:space="preserve"> </w:t>
      </w:r>
      <w:r w:rsidRPr="00B60CAF">
        <w:t>제한된</w:t>
      </w:r>
      <w:r w:rsidRPr="00B60CAF">
        <w:t xml:space="preserve"> </w:t>
      </w:r>
      <w:r w:rsidRPr="00B60CAF">
        <w:t>공간에</w:t>
      </w:r>
      <w:r w:rsidRPr="00B60CAF">
        <w:t xml:space="preserve"> </w:t>
      </w:r>
      <w:r w:rsidRPr="00B60CAF">
        <w:t>많은</w:t>
      </w:r>
      <w:r w:rsidRPr="00B60CAF">
        <w:t xml:space="preserve"> </w:t>
      </w:r>
      <w:r w:rsidRPr="00B60CAF">
        <w:t>부품과</w:t>
      </w:r>
      <w:r w:rsidRPr="00B60CAF">
        <w:t xml:space="preserve"> </w:t>
      </w:r>
      <w:r w:rsidRPr="00B60CAF">
        <w:t>고정</w:t>
      </w:r>
      <w:r w:rsidRPr="00B60CAF">
        <w:t xml:space="preserve"> </w:t>
      </w:r>
      <w:r w:rsidRPr="00B60CAF">
        <w:t>장치가</w:t>
      </w:r>
      <w:r w:rsidRPr="00B60CAF">
        <w:t xml:space="preserve"> </w:t>
      </w:r>
      <w:r w:rsidRPr="00B60CAF">
        <w:t>밀집되어</w:t>
      </w:r>
      <w:r w:rsidRPr="00B60CAF">
        <w:t xml:space="preserve"> </w:t>
      </w:r>
      <w:r w:rsidRPr="00B60CAF">
        <w:t>있어</w:t>
      </w:r>
      <w:r w:rsidRPr="00B60CAF">
        <w:t xml:space="preserve">, </w:t>
      </w:r>
      <w:proofErr w:type="spellStart"/>
      <w:r w:rsidRPr="00B60CAF">
        <w:t>복선식</w:t>
      </w:r>
      <w:proofErr w:type="spellEnd"/>
      <w:r w:rsidRPr="00B60CAF">
        <w:t xml:space="preserve"> </w:t>
      </w:r>
      <w:r w:rsidRPr="00B60CAF">
        <w:t>적용은</w:t>
      </w:r>
      <w:r w:rsidRPr="00B60CAF">
        <w:t xml:space="preserve"> </w:t>
      </w:r>
      <w:proofErr w:type="spellStart"/>
      <w:r w:rsidRPr="00B60CAF">
        <w:t>시공성</w:t>
      </w:r>
      <w:proofErr w:type="spellEnd"/>
      <w:r w:rsidRPr="00B60CAF">
        <w:t xml:space="preserve"> </w:t>
      </w:r>
      <w:r w:rsidRPr="00B60CAF">
        <w:t>저하와</w:t>
      </w:r>
      <w:r w:rsidRPr="00B60CAF">
        <w:t xml:space="preserve"> </w:t>
      </w:r>
      <w:r w:rsidRPr="00B60CAF">
        <w:t>간섭</w:t>
      </w:r>
      <w:r w:rsidRPr="00B60CAF">
        <w:t xml:space="preserve"> </w:t>
      </w:r>
      <w:r w:rsidRPr="00B60CAF">
        <w:t>위험이</w:t>
      </w:r>
      <w:r w:rsidRPr="00B60CAF">
        <w:t xml:space="preserve"> </w:t>
      </w:r>
      <w:r w:rsidRPr="00B60CAF">
        <w:t>크다</w:t>
      </w:r>
      <w:r w:rsidRPr="00B60CAF">
        <w:t xml:space="preserve">. </w:t>
      </w:r>
      <w:r w:rsidRPr="00B60CAF">
        <w:t>따라서</w:t>
      </w:r>
      <w:r w:rsidRPr="00B60CAF">
        <w:t xml:space="preserve"> </w:t>
      </w:r>
      <w:proofErr w:type="spellStart"/>
      <w:r w:rsidRPr="00B60CAF">
        <w:t>단선식</w:t>
      </w:r>
      <w:proofErr w:type="spellEnd"/>
      <w:r w:rsidRPr="00B60CAF">
        <w:t xml:space="preserve"> </w:t>
      </w:r>
      <w:proofErr w:type="spellStart"/>
      <w:r w:rsidRPr="00B60CAF">
        <w:t>안전결선을</w:t>
      </w:r>
      <w:proofErr w:type="spellEnd"/>
      <w:r w:rsidRPr="00B60CAF">
        <w:t xml:space="preserve"> </w:t>
      </w:r>
      <w:r w:rsidRPr="00B60CAF">
        <w:t>채택하여</w:t>
      </w:r>
      <w:r w:rsidRPr="00B60CAF">
        <w:t xml:space="preserve"> </w:t>
      </w:r>
      <w:r w:rsidRPr="00B60CAF">
        <w:t>공간</w:t>
      </w:r>
      <w:r w:rsidRPr="00B60CAF">
        <w:t xml:space="preserve"> </w:t>
      </w:r>
      <w:r w:rsidRPr="00B60CAF">
        <w:t>효율성을</w:t>
      </w:r>
      <w:r w:rsidRPr="00B60CAF">
        <w:t xml:space="preserve"> </w:t>
      </w:r>
      <w:r w:rsidRPr="00B60CAF">
        <w:t>확보하면서도</w:t>
      </w:r>
      <w:r w:rsidRPr="00B60CAF">
        <w:t xml:space="preserve"> </w:t>
      </w:r>
      <w:r w:rsidRPr="00B60CAF">
        <w:t>체결</w:t>
      </w:r>
      <w:r w:rsidRPr="00B60CAF">
        <w:t xml:space="preserve"> </w:t>
      </w:r>
      <w:r w:rsidRPr="00B60CAF">
        <w:t>안정성을</w:t>
      </w:r>
      <w:r w:rsidRPr="00B60CAF">
        <w:t xml:space="preserve"> </w:t>
      </w:r>
      <w:r w:rsidRPr="00B60CAF">
        <w:t>유지하였다</w:t>
      </w:r>
      <w:r w:rsidRPr="00B60CAF">
        <w:t>.</w:t>
      </w:r>
    </w:p>
    <w:p w14:paraId="5512F2A1" w14:textId="6B37A197" w:rsidR="00CE65C4" w:rsidRPr="00B60CAF" w:rsidRDefault="00F26EDB" w:rsidP="0091501A">
      <w:pPr>
        <w:pStyle w:val="SectionTitle"/>
      </w:pPr>
      <w:r w:rsidRPr="00B60CAF">
        <w:t>다섯째</w:t>
      </w:r>
      <w:r w:rsidRPr="00B60CAF">
        <w:t xml:space="preserve">, </w:t>
      </w:r>
      <w:proofErr w:type="spellStart"/>
      <w:r w:rsidRPr="00B60CAF">
        <w:t>안전결선의</w:t>
      </w:r>
      <w:proofErr w:type="spellEnd"/>
      <w:r w:rsidRPr="00B60CAF">
        <w:t xml:space="preserve"> </w:t>
      </w:r>
      <w:r w:rsidRPr="00B60CAF">
        <w:t>신뢰성</w:t>
      </w:r>
      <w:r w:rsidRPr="00B60CAF">
        <w:t xml:space="preserve"> </w:t>
      </w:r>
      <w:r w:rsidRPr="00B60CAF">
        <w:t>검토이다</w:t>
      </w:r>
      <w:r w:rsidRPr="00B60CAF">
        <w:t xml:space="preserve">. </w:t>
      </w:r>
      <w:proofErr w:type="spellStart"/>
      <w:r w:rsidRPr="00B60CAF">
        <w:t>안전결선의</w:t>
      </w:r>
      <w:proofErr w:type="spellEnd"/>
      <w:r w:rsidRPr="00B60CAF">
        <w:t xml:space="preserve"> </w:t>
      </w:r>
      <w:r w:rsidRPr="00B60CAF">
        <w:t>신뢰성은</w:t>
      </w:r>
      <w:r w:rsidRPr="00B60CAF">
        <w:t xml:space="preserve"> </w:t>
      </w:r>
      <w:r w:rsidRPr="00B60CAF">
        <w:t>소재</w:t>
      </w:r>
      <w:r w:rsidRPr="00B60CAF">
        <w:t xml:space="preserve">, </w:t>
      </w:r>
      <w:r w:rsidRPr="00B60CAF">
        <w:t>시공</w:t>
      </w:r>
      <w:r w:rsidRPr="00B60CAF">
        <w:t xml:space="preserve"> </w:t>
      </w:r>
      <w:r w:rsidRPr="00B60CAF">
        <w:t>정확도</w:t>
      </w:r>
      <w:r w:rsidRPr="00B60CAF">
        <w:t xml:space="preserve">, </w:t>
      </w:r>
      <w:r w:rsidRPr="00B60CAF">
        <w:t>중복성에</w:t>
      </w:r>
      <w:r w:rsidRPr="00B60CAF">
        <w:t xml:space="preserve"> </w:t>
      </w:r>
      <w:r w:rsidRPr="00B60CAF">
        <w:t>의해</w:t>
      </w:r>
      <w:r w:rsidRPr="00B60CAF">
        <w:t xml:space="preserve"> </w:t>
      </w:r>
      <w:r w:rsidRPr="00B60CAF">
        <w:t>결정된다</w:t>
      </w:r>
      <w:r w:rsidRPr="00B60CAF">
        <w:t xml:space="preserve">. </w:t>
      </w:r>
      <w:r w:rsidRPr="00B60CAF">
        <w:t>소재는</w:t>
      </w:r>
      <w:r w:rsidRPr="00B60CAF">
        <w:t xml:space="preserve"> </w:t>
      </w:r>
      <w:r w:rsidRPr="00B60CAF">
        <w:t>이미</w:t>
      </w:r>
      <w:r w:rsidRPr="00B60CAF">
        <w:t xml:space="preserve"> </w:t>
      </w:r>
      <w:r w:rsidRPr="00B60CAF">
        <w:t>공학적으로</w:t>
      </w:r>
      <w:r w:rsidRPr="00B60CAF">
        <w:t xml:space="preserve"> </w:t>
      </w:r>
      <w:r w:rsidRPr="00B60CAF">
        <w:t>검증된</w:t>
      </w:r>
      <w:r w:rsidRPr="00B60CAF">
        <w:t xml:space="preserve"> </w:t>
      </w:r>
      <w:r w:rsidRPr="00B60CAF">
        <w:t>스테인리스강을</w:t>
      </w:r>
      <w:r w:rsidRPr="00B60CAF">
        <w:t xml:space="preserve"> </w:t>
      </w:r>
      <w:r w:rsidRPr="00B60CAF">
        <w:t>적용하여</w:t>
      </w:r>
      <w:r w:rsidRPr="00B60CAF">
        <w:t xml:space="preserve"> </w:t>
      </w:r>
      <w:r w:rsidRPr="00B60CAF">
        <w:t>안정성을</w:t>
      </w:r>
      <w:r w:rsidRPr="00B60CAF">
        <w:t xml:space="preserve"> </w:t>
      </w:r>
      <w:r w:rsidRPr="00B60CAF">
        <w:t>확보하였다</w:t>
      </w:r>
      <w:r w:rsidRPr="00B60CAF">
        <w:t xml:space="preserve">. </w:t>
      </w:r>
      <w:r w:rsidRPr="00B60CAF">
        <w:t>또한</w:t>
      </w:r>
      <w:r w:rsidRPr="00B60CAF">
        <w:t xml:space="preserve"> </w:t>
      </w:r>
      <w:r w:rsidRPr="00B60CAF">
        <w:t>동일한</w:t>
      </w:r>
      <w:r w:rsidRPr="00B60CAF">
        <w:t xml:space="preserve"> </w:t>
      </w:r>
      <w:r w:rsidRPr="00B60CAF">
        <w:t>조건에서</w:t>
      </w:r>
      <w:r w:rsidRPr="00B60CAF">
        <w:t xml:space="preserve"> </w:t>
      </w:r>
      <w:r w:rsidRPr="00B60CAF">
        <w:t>와이어가</w:t>
      </w:r>
      <w:r w:rsidRPr="00B60CAF">
        <w:t xml:space="preserve"> </w:t>
      </w:r>
      <w:r w:rsidRPr="00B60CAF">
        <w:t>균등한</w:t>
      </w:r>
      <w:r w:rsidRPr="00B60CAF">
        <w:t xml:space="preserve"> </w:t>
      </w:r>
      <w:r w:rsidRPr="00B60CAF">
        <w:t>하중을</w:t>
      </w:r>
      <w:r w:rsidRPr="00B60CAF">
        <w:t xml:space="preserve"> </w:t>
      </w:r>
      <w:r w:rsidRPr="00B60CAF">
        <w:t>받도록</w:t>
      </w:r>
      <w:r w:rsidRPr="00B60CAF">
        <w:t xml:space="preserve"> </w:t>
      </w:r>
      <w:r w:rsidRPr="00B60CAF">
        <w:t>설계하여</w:t>
      </w:r>
      <w:r w:rsidRPr="00B60CAF">
        <w:t xml:space="preserve"> </w:t>
      </w:r>
      <w:r w:rsidRPr="00B60CAF">
        <w:t>중복성도</w:t>
      </w:r>
      <w:r w:rsidRPr="00B60CAF">
        <w:t xml:space="preserve"> </w:t>
      </w:r>
      <w:r w:rsidRPr="00B60CAF">
        <w:t>충족하였다</w:t>
      </w:r>
      <w:r w:rsidRPr="00B60CAF">
        <w:t xml:space="preserve">. </w:t>
      </w:r>
      <w:r w:rsidRPr="00B60CAF">
        <w:t>이에</w:t>
      </w:r>
      <w:r w:rsidRPr="00B60CAF">
        <w:t xml:space="preserve"> </w:t>
      </w:r>
      <w:r w:rsidRPr="00B60CAF">
        <w:t>따라</w:t>
      </w:r>
      <w:r w:rsidRPr="00B60CAF">
        <w:t xml:space="preserve"> </w:t>
      </w:r>
      <w:r w:rsidRPr="00B60CAF">
        <w:t>신뢰성</w:t>
      </w:r>
      <w:r w:rsidRPr="00B60CAF">
        <w:t xml:space="preserve"> </w:t>
      </w:r>
      <w:r w:rsidRPr="00B60CAF">
        <w:t>확보에서</w:t>
      </w:r>
      <w:r w:rsidRPr="00B60CAF">
        <w:t xml:space="preserve"> </w:t>
      </w:r>
      <w:r w:rsidRPr="00B60CAF">
        <w:t>핵심적인</w:t>
      </w:r>
      <w:r w:rsidRPr="00B60CAF">
        <w:t xml:space="preserve"> </w:t>
      </w:r>
      <w:r w:rsidRPr="00B60CAF">
        <w:t>변수는</w:t>
      </w:r>
      <w:r w:rsidRPr="00B60CAF">
        <w:t xml:space="preserve"> </w:t>
      </w:r>
      <w:r w:rsidRPr="00B60CAF">
        <w:t>시공</w:t>
      </w:r>
      <w:r w:rsidRPr="00B60CAF">
        <w:t xml:space="preserve"> </w:t>
      </w:r>
      <w:r w:rsidRPr="00B60CAF">
        <w:t>정확도로</w:t>
      </w:r>
      <w:r w:rsidRPr="00B60CAF">
        <w:t xml:space="preserve"> </w:t>
      </w:r>
      <w:r w:rsidRPr="00B60CAF">
        <w:t>설정하였다</w:t>
      </w:r>
      <w:r w:rsidRPr="00B60CAF">
        <w:t xml:space="preserve">. </w:t>
      </w:r>
      <w:r w:rsidRPr="00B60CAF">
        <w:t>시공</w:t>
      </w:r>
      <w:r w:rsidRPr="00B60CAF">
        <w:t xml:space="preserve"> </w:t>
      </w:r>
      <w:r w:rsidRPr="00B60CAF">
        <w:t>정확도는</w:t>
      </w:r>
      <w:r w:rsidRPr="00B60CAF">
        <w:t xml:space="preserve"> </w:t>
      </w:r>
      <w:r w:rsidRPr="00B60CAF">
        <w:t>와이어</w:t>
      </w:r>
      <w:r w:rsidRPr="00B60CAF">
        <w:t xml:space="preserve"> </w:t>
      </w:r>
      <w:r w:rsidRPr="00B60CAF">
        <w:t>장력의</w:t>
      </w:r>
      <w:r w:rsidRPr="00B60CAF">
        <w:t xml:space="preserve"> </w:t>
      </w:r>
      <w:r w:rsidRPr="00B60CAF">
        <w:t>적절성</w:t>
      </w:r>
      <w:r w:rsidRPr="00B60CAF">
        <w:t xml:space="preserve">, </w:t>
      </w:r>
      <w:r w:rsidRPr="00B60CAF">
        <w:t>꼬임</w:t>
      </w:r>
      <w:r w:rsidRPr="00B60CAF">
        <w:t xml:space="preserve"> </w:t>
      </w:r>
      <w:r w:rsidRPr="00B60CAF">
        <w:t>각도</w:t>
      </w:r>
      <w:r w:rsidRPr="00B60CAF">
        <w:t xml:space="preserve">, </w:t>
      </w:r>
      <w:r w:rsidRPr="00B60CAF">
        <w:t>체결</w:t>
      </w:r>
      <w:r w:rsidRPr="00B60CAF">
        <w:t xml:space="preserve"> </w:t>
      </w:r>
      <w:r w:rsidRPr="00B60CAF">
        <w:t>후의</w:t>
      </w:r>
      <w:r w:rsidRPr="00B60CAF">
        <w:t xml:space="preserve"> </w:t>
      </w:r>
      <w:r w:rsidRPr="00B60CAF">
        <w:t>균형성으로</w:t>
      </w:r>
      <w:r w:rsidRPr="00B60CAF">
        <w:t xml:space="preserve"> </w:t>
      </w:r>
      <w:r w:rsidRPr="00B60CAF">
        <w:t>구체화된다</w:t>
      </w:r>
      <w:r w:rsidRPr="00B60CAF">
        <w:t xml:space="preserve">. </w:t>
      </w:r>
      <w:r w:rsidRPr="00B60CAF">
        <w:t>이를</w:t>
      </w:r>
      <w:r w:rsidRPr="00B60CAF">
        <w:t xml:space="preserve"> </w:t>
      </w:r>
      <w:r w:rsidRPr="00B60CAF">
        <w:t>검증하기</w:t>
      </w:r>
      <w:r w:rsidRPr="00B60CAF">
        <w:t xml:space="preserve"> </w:t>
      </w:r>
      <w:r w:rsidRPr="00B60CAF">
        <w:t>위해</w:t>
      </w:r>
      <w:r w:rsidRPr="00B60CAF">
        <w:t xml:space="preserve"> Fusion360 </w:t>
      </w:r>
      <w:r w:rsidRPr="00B60CAF">
        <w:t>프로그램을</w:t>
      </w:r>
      <w:r w:rsidRPr="00B60CAF">
        <w:t xml:space="preserve"> </w:t>
      </w:r>
      <w:r w:rsidRPr="00B60CAF">
        <w:t>활용하여</w:t>
      </w:r>
      <w:r w:rsidRPr="00B60CAF">
        <w:t xml:space="preserve"> </w:t>
      </w:r>
      <w:r w:rsidRPr="00B60CAF">
        <w:t>실제</w:t>
      </w:r>
      <w:r w:rsidRPr="00B60CAF">
        <w:t xml:space="preserve"> </w:t>
      </w:r>
      <w:r w:rsidRPr="00B60CAF">
        <w:t>설계</w:t>
      </w:r>
      <w:r w:rsidRPr="00B60CAF">
        <w:t xml:space="preserve"> </w:t>
      </w:r>
      <w:r w:rsidRPr="00B60CAF">
        <w:t>모델을</w:t>
      </w:r>
      <w:r w:rsidRPr="00B60CAF">
        <w:t xml:space="preserve"> </w:t>
      </w:r>
      <w:r w:rsidRPr="00B60CAF">
        <w:t>가상</w:t>
      </w:r>
      <w:r w:rsidRPr="00B60CAF">
        <w:t xml:space="preserve"> </w:t>
      </w:r>
      <w:r w:rsidRPr="00B60CAF">
        <w:t>공간에서</w:t>
      </w:r>
      <w:r w:rsidRPr="00B60CAF">
        <w:t xml:space="preserve"> </w:t>
      </w:r>
      <w:r w:rsidRPr="00B60CAF">
        <w:t>구현하고</w:t>
      </w:r>
      <w:r w:rsidRPr="00B60CAF">
        <w:t xml:space="preserve">, </w:t>
      </w:r>
      <w:r w:rsidRPr="00B60CAF">
        <w:t>다양한</w:t>
      </w:r>
      <w:r w:rsidRPr="00B60CAF">
        <w:t xml:space="preserve"> </w:t>
      </w:r>
      <w:r w:rsidRPr="00B60CAF">
        <w:t>조건에서</w:t>
      </w:r>
      <w:r w:rsidRPr="00B60CAF">
        <w:t xml:space="preserve"> </w:t>
      </w:r>
      <w:r w:rsidRPr="00B60CAF">
        <w:t>체결부의</w:t>
      </w:r>
      <w:r w:rsidRPr="00B60CAF">
        <w:t xml:space="preserve"> </w:t>
      </w:r>
      <w:r w:rsidRPr="00B60CAF">
        <w:t>안정성을</w:t>
      </w:r>
      <w:r w:rsidRPr="00B60CAF">
        <w:t xml:space="preserve"> </w:t>
      </w:r>
      <w:proofErr w:type="spellStart"/>
      <w:r w:rsidRPr="00B60CAF">
        <w:t>시뮬레이션하였다</w:t>
      </w:r>
      <w:proofErr w:type="spellEnd"/>
      <w:r w:rsidRPr="00B60CAF">
        <w:t xml:space="preserve">. </w:t>
      </w:r>
      <w:r w:rsidRPr="00B60CAF">
        <w:t>이</w:t>
      </w:r>
      <w:r w:rsidRPr="00B60CAF">
        <w:t xml:space="preserve"> </w:t>
      </w:r>
      <w:r w:rsidRPr="00B60CAF">
        <w:t>과정을</w:t>
      </w:r>
      <w:r w:rsidRPr="00B60CAF">
        <w:t xml:space="preserve"> </w:t>
      </w:r>
      <w:r w:rsidRPr="00B60CAF">
        <w:t>통해</w:t>
      </w:r>
      <w:r w:rsidRPr="00B60CAF">
        <w:t xml:space="preserve"> </w:t>
      </w:r>
      <w:proofErr w:type="spellStart"/>
      <w:r w:rsidRPr="00B60CAF">
        <w:t>안전결선이</w:t>
      </w:r>
      <w:proofErr w:type="spellEnd"/>
      <w:r w:rsidRPr="00B60CAF">
        <w:t xml:space="preserve"> </w:t>
      </w:r>
      <w:proofErr w:type="spellStart"/>
      <w:r w:rsidRPr="00B60CAF">
        <w:t>체결부</w:t>
      </w:r>
      <w:proofErr w:type="spellEnd"/>
      <w:r w:rsidRPr="00B60CAF">
        <w:t xml:space="preserve"> </w:t>
      </w:r>
      <w:r w:rsidRPr="00B60CAF">
        <w:t>풀림을</w:t>
      </w:r>
      <w:r w:rsidRPr="00B60CAF">
        <w:t xml:space="preserve"> </w:t>
      </w:r>
      <w:r w:rsidRPr="00B60CAF">
        <w:t>억제하는</w:t>
      </w:r>
      <w:r w:rsidRPr="00B60CAF">
        <w:t xml:space="preserve"> </w:t>
      </w:r>
      <w:r w:rsidRPr="00B60CAF">
        <w:t>효과를</w:t>
      </w:r>
      <w:r w:rsidRPr="00B60CAF">
        <w:t xml:space="preserve"> </w:t>
      </w:r>
      <w:r w:rsidRPr="00B60CAF">
        <w:t>정량적으로</w:t>
      </w:r>
      <w:r w:rsidRPr="00B60CAF">
        <w:t xml:space="preserve"> </w:t>
      </w:r>
      <w:r w:rsidRPr="00B60CAF">
        <w:t>평가하였으며</w:t>
      </w:r>
      <w:r w:rsidRPr="00B60CAF">
        <w:t xml:space="preserve">, </w:t>
      </w:r>
      <w:r w:rsidRPr="00B60CAF">
        <w:t>향후</w:t>
      </w:r>
      <w:r w:rsidRPr="00B60CAF">
        <w:t xml:space="preserve"> </w:t>
      </w:r>
      <w:r w:rsidRPr="00B60CAF">
        <w:t>실험적</w:t>
      </w:r>
      <w:r w:rsidRPr="00B60CAF">
        <w:t xml:space="preserve"> </w:t>
      </w:r>
      <w:r w:rsidRPr="00B60CAF">
        <w:t>검증을</w:t>
      </w:r>
      <w:r w:rsidRPr="00B60CAF">
        <w:t xml:space="preserve"> </w:t>
      </w:r>
      <w:r w:rsidRPr="00B60CAF">
        <w:t>위한</w:t>
      </w:r>
      <w:r w:rsidRPr="00B60CAF">
        <w:t xml:space="preserve"> </w:t>
      </w:r>
      <w:r w:rsidRPr="00B60CAF">
        <w:t>기초</w:t>
      </w:r>
      <w:r w:rsidRPr="00B60CAF">
        <w:t xml:space="preserve"> </w:t>
      </w:r>
      <w:r w:rsidRPr="00B60CAF">
        <w:t>데이터를</w:t>
      </w:r>
      <w:r w:rsidRPr="00B60CAF">
        <w:t xml:space="preserve"> </w:t>
      </w:r>
      <w:r w:rsidRPr="00B60CAF">
        <w:t>확보하였다</w:t>
      </w:r>
      <w:r w:rsidRPr="00B60CAF">
        <w:t>.</w:t>
      </w:r>
    </w:p>
    <w:p w14:paraId="2E1E3DDA" w14:textId="77777777" w:rsidR="00CE65C4" w:rsidRDefault="00CE65C4" w:rsidP="0091501A">
      <w:pPr>
        <w:pStyle w:val="SectionTitle"/>
      </w:pPr>
    </w:p>
    <w:p w14:paraId="5F074159" w14:textId="77777777" w:rsidR="00AE2676" w:rsidRPr="00B60CAF" w:rsidRDefault="00AE2676" w:rsidP="0091501A">
      <w:pPr>
        <w:pStyle w:val="SectionTitle"/>
      </w:pPr>
    </w:p>
    <w:p w14:paraId="2FC9F75E" w14:textId="77777777" w:rsidR="0059096D" w:rsidRPr="00B60CAF" w:rsidRDefault="001872DC" w:rsidP="0091501A">
      <w:pPr>
        <w:pStyle w:val="SectionTitle"/>
        <w:rPr>
          <w:noProof/>
        </w:rPr>
      </w:pPr>
      <w:r w:rsidRPr="00B60CAF">
        <w:rPr>
          <w:rFonts w:hint="eastAsia"/>
        </w:rPr>
        <w:lastRenderedPageBreak/>
        <w:t>결과</w:t>
      </w:r>
      <w:r w:rsidRPr="00B60CAF">
        <w:rPr>
          <w:rFonts w:hint="eastAsia"/>
        </w:rPr>
        <w:t xml:space="preserve"> ( </w:t>
      </w:r>
      <w:r w:rsidRPr="00B60CAF">
        <w:t>Results )</w:t>
      </w:r>
      <w:r w:rsidR="0059096D" w:rsidRPr="00B60CAF">
        <w:rPr>
          <w:noProof/>
        </w:rPr>
        <w:t xml:space="preserve"> </w:t>
      </w:r>
    </w:p>
    <w:p w14:paraId="1299B18D" w14:textId="5B7AEFDC" w:rsidR="00CB4E08" w:rsidRPr="00CB4E08" w:rsidRDefault="0059096D" w:rsidP="0091501A">
      <w:pPr>
        <w:pStyle w:val="SectionTitle"/>
        <w:rPr>
          <w:noProof/>
        </w:rPr>
      </w:pPr>
      <w:r w:rsidRPr="00B60CAF">
        <w:rPr>
          <w:rFonts w:hint="eastAsia"/>
          <w:noProof/>
        </w:rPr>
        <w:t>모델링을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통해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장치를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구현한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결과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그림</w:t>
      </w:r>
      <w:r w:rsidR="00AE2676">
        <w:rPr>
          <w:rFonts w:hint="eastAsia"/>
          <w:noProof/>
        </w:rPr>
        <w:t>3</w:t>
      </w:r>
      <w:r w:rsidRPr="00B60CAF">
        <w:rPr>
          <w:rFonts w:hint="eastAsia"/>
          <w:noProof/>
        </w:rPr>
        <w:t>과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같은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구조로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설계하는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것이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용이하다고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판단하였다</w:t>
      </w:r>
      <w:r w:rsidRPr="00B60CAF">
        <w:rPr>
          <w:rFonts w:hint="eastAsia"/>
          <w:noProof/>
        </w:rPr>
        <w:t xml:space="preserve">. </w:t>
      </w:r>
      <w:r w:rsidRPr="00B60CAF">
        <w:rPr>
          <w:rFonts w:hint="eastAsia"/>
          <w:noProof/>
        </w:rPr>
        <w:t>세부적으로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서술하자면</w:t>
      </w:r>
      <w:r w:rsidRPr="00B60CAF">
        <w:rPr>
          <w:rFonts w:hint="eastAsia"/>
          <w:noProof/>
        </w:rPr>
        <w:t xml:space="preserve">, </w:t>
      </w:r>
      <w:r w:rsidRPr="00B60CAF">
        <w:rPr>
          <w:rFonts w:hint="eastAsia"/>
          <w:noProof/>
        </w:rPr>
        <w:t>그림</w:t>
      </w:r>
      <w:r w:rsidR="00AE2676">
        <w:rPr>
          <w:rFonts w:hint="eastAsia"/>
          <w:noProof/>
        </w:rPr>
        <w:t>4</w:t>
      </w:r>
      <w:r w:rsidRPr="00B60CAF">
        <w:rPr>
          <w:rFonts w:hint="eastAsia"/>
          <w:noProof/>
        </w:rPr>
        <w:t>에서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보이는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것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처럼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안전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결선은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이동형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수소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탱크의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밸브와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수소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탱크로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액화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수소를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운송하기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위한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파이프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간의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접합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지점에서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적용되었으며</w:t>
      </w:r>
      <w:r w:rsidRPr="00B60CAF">
        <w:rPr>
          <w:rFonts w:hint="eastAsia"/>
          <w:noProof/>
        </w:rPr>
        <w:t xml:space="preserve">,  </w:t>
      </w:r>
      <w:r w:rsidRPr="00B60CAF">
        <w:rPr>
          <w:rFonts w:hint="eastAsia"/>
          <w:noProof/>
        </w:rPr>
        <w:t>이때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회전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반경이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가장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적도록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설계하는</w:t>
      </w:r>
      <w:r w:rsidRPr="00B60CAF">
        <w:rPr>
          <w:rFonts w:hint="eastAsia"/>
          <w:noProof/>
        </w:rPr>
        <w:t xml:space="preserve"> </w:t>
      </w:r>
      <w:r w:rsidRPr="00B60CAF">
        <w:rPr>
          <w:rFonts w:hint="eastAsia"/>
          <w:noProof/>
        </w:rPr>
        <w:t>것에</w:t>
      </w:r>
      <w:r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중점을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두었다</w:t>
      </w:r>
      <w:r w:rsidR="00CB4E08" w:rsidRPr="00B60CAF">
        <w:rPr>
          <w:rFonts w:hint="eastAsia"/>
          <w:noProof/>
        </w:rPr>
        <w:t xml:space="preserve">.  </w:t>
      </w:r>
      <w:r w:rsidR="00CB4E08" w:rsidRPr="00B60CAF">
        <w:rPr>
          <w:rFonts w:hint="eastAsia"/>
          <w:noProof/>
        </w:rPr>
        <w:t>또한</w:t>
      </w:r>
      <w:r w:rsidR="00CB4E08" w:rsidRPr="00B60CAF">
        <w:rPr>
          <w:rFonts w:hint="eastAsia"/>
          <w:noProof/>
        </w:rPr>
        <w:t xml:space="preserve">, </w:t>
      </w:r>
      <w:r w:rsidR="00CB4E08" w:rsidRPr="00B60CAF">
        <w:rPr>
          <w:rFonts w:hint="eastAsia"/>
          <w:noProof/>
        </w:rPr>
        <w:t>연결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과정에서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육각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너트를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조일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수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있는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면이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확보가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되어야하므로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그림</w:t>
      </w:r>
      <w:r w:rsidR="00AE2676">
        <w:rPr>
          <w:rFonts w:hint="eastAsia"/>
          <w:noProof/>
        </w:rPr>
        <w:t>4</w:t>
      </w:r>
      <w:r w:rsidR="00CB4E08" w:rsidRPr="00B60CAF">
        <w:rPr>
          <w:rFonts w:hint="eastAsia"/>
          <w:noProof/>
        </w:rPr>
        <w:t>와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같은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형태로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나타난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것이다</w:t>
      </w:r>
      <w:r w:rsidR="00CB4E08" w:rsidRPr="00B60CAF">
        <w:rPr>
          <w:rFonts w:hint="eastAsia"/>
          <w:noProof/>
        </w:rPr>
        <w:t xml:space="preserve">. </w:t>
      </w:r>
      <w:r w:rsidR="00CB4E08" w:rsidRPr="00B60CAF">
        <w:rPr>
          <w:rFonts w:hint="eastAsia"/>
          <w:noProof/>
        </w:rPr>
        <w:t>다음으로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그림</w:t>
      </w:r>
      <w:r w:rsidR="00AE2676">
        <w:rPr>
          <w:rFonts w:hint="eastAsia"/>
          <w:noProof/>
        </w:rPr>
        <w:t>5</w:t>
      </w:r>
      <w:r w:rsidR="00CB4E08" w:rsidRPr="00B60CAF">
        <w:rPr>
          <w:rFonts w:hint="eastAsia"/>
          <w:noProof/>
        </w:rPr>
        <w:t>에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드러나있는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보호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덮개의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경우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수소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탱크의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옆면의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형태를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본딴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후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각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지점에서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일정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거리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이상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띄움과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동이에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지면과의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거리를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두도록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설계를</w:t>
      </w:r>
      <w:r w:rsidR="00CB4E08" w:rsidRPr="00B60CAF">
        <w:rPr>
          <w:rFonts w:hint="eastAsia"/>
          <w:noProof/>
        </w:rPr>
        <w:t xml:space="preserve"> </w:t>
      </w:r>
      <w:r w:rsidR="00CB4E08" w:rsidRPr="00B60CAF">
        <w:rPr>
          <w:rFonts w:hint="eastAsia"/>
          <w:noProof/>
        </w:rPr>
        <w:t>진행하였다</w:t>
      </w:r>
      <w:r w:rsidR="00CB4E08" w:rsidRPr="00B60CAF">
        <w:rPr>
          <w:rFonts w:hint="eastAsia"/>
          <w:noProof/>
        </w:rPr>
        <w:t>.</w:t>
      </w:r>
    </w:p>
    <w:p w14:paraId="59362DB1" w14:textId="07C9448D" w:rsidR="0059096D" w:rsidRDefault="0059096D" w:rsidP="0091501A">
      <w:pPr>
        <w:pStyle w:val="SectionTitle"/>
      </w:pPr>
      <w:r>
        <w:rPr>
          <w:noProof/>
        </w:rPr>
        <w:drawing>
          <wp:inline distT="0" distB="0" distL="0" distR="0" wp14:anchorId="505A85C4" wp14:editId="59949454">
            <wp:extent cx="3044825" cy="1349375"/>
            <wp:effectExtent l="0" t="0" r="3175" b="3175"/>
            <wp:docPr id="93242499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24995" name="그림 9324249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C006" w14:textId="18564CE7" w:rsidR="0059096D" w:rsidRDefault="001A381B" w:rsidP="0091501A">
      <w:pPr>
        <w:pStyle w:val="SectionTitle"/>
      </w:pPr>
      <w:r>
        <w:t xml:space="preserve">Fig </w:t>
      </w:r>
      <w:r w:rsidR="00AE2676">
        <w:rPr>
          <w:rFonts w:hint="eastAsia"/>
        </w:rPr>
        <w:t>3</w:t>
      </w:r>
      <w:r w:rsidR="0059096D" w:rsidRPr="00B60CAF">
        <w:rPr>
          <w:rFonts w:hint="eastAsia"/>
        </w:rPr>
        <w:t>)</w:t>
      </w:r>
      <w:r w:rsidR="0059096D">
        <w:rPr>
          <w:rFonts w:hint="eastAsia"/>
        </w:rPr>
        <w:t xml:space="preserve"> </w:t>
      </w:r>
      <w:r w:rsidR="0059096D" w:rsidRPr="00B60CAF">
        <w:rPr>
          <w:rFonts w:hint="eastAsia"/>
        </w:rPr>
        <w:t>설계한</w:t>
      </w:r>
      <w:r w:rsidR="0059096D" w:rsidRPr="00B60CAF">
        <w:rPr>
          <w:rFonts w:hint="eastAsia"/>
        </w:rPr>
        <w:t xml:space="preserve"> </w:t>
      </w:r>
      <w:r w:rsidR="0059096D" w:rsidRPr="00B60CAF">
        <w:rPr>
          <w:rFonts w:hint="eastAsia"/>
        </w:rPr>
        <w:t>장치의</w:t>
      </w:r>
      <w:r w:rsidR="0059096D" w:rsidRPr="00B60CAF">
        <w:rPr>
          <w:rFonts w:hint="eastAsia"/>
        </w:rPr>
        <w:t xml:space="preserve"> </w:t>
      </w:r>
      <w:r w:rsidR="0059096D" w:rsidRPr="00B60CAF">
        <w:rPr>
          <w:rFonts w:hint="eastAsia"/>
        </w:rPr>
        <w:t>전면도</w:t>
      </w:r>
    </w:p>
    <w:p w14:paraId="7094FFB6" w14:textId="77777777" w:rsidR="0059096D" w:rsidRDefault="0059096D" w:rsidP="0091501A">
      <w:pPr>
        <w:pStyle w:val="SectionTitle"/>
      </w:pPr>
      <w:r>
        <w:rPr>
          <w:noProof/>
        </w:rPr>
        <w:drawing>
          <wp:inline distT="0" distB="0" distL="0" distR="0" wp14:anchorId="68F44BD7" wp14:editId="1A89CBDA">
            <wp:extent cx="2725616" cy="2644900"/>
            <wp:effectExtent l="0" t="0" r="5080" b="0"/>
            <wp:docPr id="58576913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69135" name="그림 5857691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8809" cy="265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49A25" w14:textId="5F851082" w:rsidR="0059096D" w:rsidRDefault="001A381B" w:rsidP="0091501A">
      <w:pPr>
        <w:pStyle w:val="SectionTitle"/>
      </w:pPr>
      <w:r>
        <w:t xml:space="preserve">Fig </w:t>
      </w:r>
      <w:r w:rsidR="00AE2676">
        <w:rPr>
          <w:rFonts w:hint="eastAsia"/>
        </w:rPr>
        <w:t>4</w:t>
      </w:r>
      <w:r w:rsidR="0059096D" w:rsidRPr="00B60CAF">
        <w:rPr>
          <w:rFonts w:hint="eastAsia"/>
        </w:rPr>
        <w:t>)</w:t>
      </w:r>
      <w:r w:rsidR="0059096D">
        <w:rPr>
          <w:rFonts w:hint="eastAsia"/>
        </w:rPr>
        <w:t xml:space="preserve"> </w:t>
      </w:r>
      <w:r w:rsidR="0059096D" w:rsidRPr="00B60CAF">
        <w:rPr>
          <w:rFonts w:hint="eastAsia"/>
        </w:rPr>
        <w:t>안전</w:t>
      </w:r>
      <w:r w:rsidR="0059096D" w:rsidRPr="00B60CAF">
        <w:rPr>
          <w:rFonts w:hint="eastAsia"/>
        </w:rPr>
        <w:t xml:space="preserve"> </w:t>
      </w:r>
      <w:r w:rsidR="0059096D" w:rsidRPr="00B60CAF">
        <w:rPr>
          <w:rFonts w:hint="eastAsia"/>
        </w:rPr>
        <w:t>결선이</w:t>
      </w:r>
      <w:r w:rsidR="0059096D" w:rsidRPr="00B60CAF">
        <w:rPr>
          <w:rFonts w:hint="eastAsia"/>
        </w:rPr>
        <w:t xml:space="preserve"> </w:t>
      </w:r>
      <w:r w:rsidR="0059096D" w:rsidRPr="00B60CAF">
        <w:rPr>
          <w:rFonts w:hint="eastAsia"/>
        </w:rPr>
        <w:t>적용된</w:t>
      </w:r>
      <w:r w:rsidR="0059096D" w:rsidRPr="00B60CAF">
        <w:rPr>
          <w:rFonts w:hint="eastAsia"/>
        </w:rPr>
        <w:t xml:space="preserve"> </w:t>
      </w:r>
      <w:r w:rsidR="0059096D" w:rsidRPr="00B60CAF">
        <w:rPr>
          <w:rFonts w:hint="eastAsia"/>
        </w:rPr>
        <w:t>밸브의</w:t>
      </w:r>
      <w:r w:rsidR="0059096D" w:rsidRPr="00B60CAF">
        <w:rPr>
          <w:rFonts w:hint="eastAsia"/>
        </w:rPr>
        <w:t xml:space="preserve"> </w:t>
      </w:r>
      <w:r w:rsidR="0059096D" w:rsidRPr="00B60CAF">
        <w:rPr>
          <w:rFonts w:hint="eastAsia"/>
        </w:rPr>
        <w:t>일부</w:t>
      </w:r>
    </w:p>
    <w:p w14:paraId="5D9E928C" w14:textId="1F22DA7C" w:rsidR="0059096D" w:rsidRDefault="0059096D" w:rsidP="0091501A">
      <w:pPr>
        <w:pStyle w:val="SectionTitle"/>
      </w:pPr>
      <w:r>
        <w:rPr>
          <w:noProof/>
        </w:rPr>
        <w:drawing>
          <wp:inline distT="0" distB="0" distL="0" distR="0" wp14:anchorId="1596324B" wp14:editId="36195CE6">
            <wp:extent cx="1916723" cy="2601465"/>
            <wp:effectExtent l="0" t="0" r="1270" b="2540"/>
            <wp:docPr id="1196866219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66219" name="그림 11968662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0667" cy="264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4E2A" w14:textId="5FBB13BA" w:rsidR="0059096D" w:rsidRDefault="001A381B" w:rsidP="0091501A">
      <w:pPr>
        <w:pStyle w:val="SectionTitle"/>
      </w:pPr>
      <w:r>
        <w:t xml:space="preserve">Fig </w:t>
      </w:r>
      <w:r w:rsidR="00AE2676">
        <w:rPr>
          <w:rFonts w:hint="eastAsia"/>
        </w:rPr>
        <w:t>5</w:t>
      </w:r>
      <w:r w:rsidR="0059096D" w:rsidRPr="00B60CAF">
        <w:rPr>
          <w:rFonts w:hint="eastAsia"/>
        </w:rPr>
        <w:t>)</w:t>
      </w:r>
      <w:r w:rsidR="0059096D">
        <w:rPr>
          <w:rFonts w:hint="eastAsia"/>
        </w:rPr>
        <w:t xml:space="preserve"> </w:t>
      </w:r>
      <w:r w:rsidR="0059096D" w:rsidRPr="00B60CAF">
        <w:rPr>
          <w:rFonts w:hint="eastAsia"/>
        </w:rPr>
        <w:t>이동형</w:t>
      </w:r>
      <w:r w:rsidR="0059096D" w:rsidRPr="00B60CAF">
        <w:rPr>
          <w:rFonts w:hint="eastAsia"/>
        </w:rPr>
        <w:t xml:space="preserve"> </w:t>
      </w:r>
      <w:r w:rsidR="0059096D" w:rsidRPr="00B60CAF">
        <w:rPr>
          <w:rFonts w:hint="eastAsia"/>
        </w:rPr>
        <w:t>수소</w:t>
      </w:r>
      <w:r w:rsidR="0059096D" w:rsidRPr="00B60CAF">
        <w:rPr>
          <w:rFonts w:hint="eastAsia"/>
        </w:rPr>
        <w:t xml:space="preserve"> </w:t>
      </w:r>
      <w:r w:rsidR="0059096D" w:rsidRPr="00B60CAF">
        <w:rPr>
          <w:rFonts w:hint="eastAsia"/>
        </w:rPr>
        <w:t>탱크의</w:t>
      </w:r>
      <w:r w:rsidR="0059096D" w:rsidRPr="00B60CAF">
        <w:rPr>
          <w:rFonts w:hint="eastAsia"/>
        </w:rPr>
        <w:t xml:space="preserve"> </w:t>
      </w:r>
      <w:r w:rsidR="0059096D" w:rsidRPr="00B60CAF">
        <w:rPr>
          <w:rFonts w:hint="eastAsia"/>
        </w:rPr>
        <w:t>보호</w:t>
      </w:r>
      <w:r w:rsidR="0059096D" w:rsidRPr="00B60CAF">
        <w:rPr>
          <w:rFonts w:hint="eastAsia"/>
        </w:rPr>
        <w:t xml:space="preserve"> </w:t>
      </w:r>
      <w:r w:rsidR="0059096D" w:rsidRPr="00B60CAF">
        <w:rPr>
          <w:rFonts w:hint="eastAsia"/>
        </w:rPr>
        <w:t>덮개</w:t>
      </w:r>
    </w:p>
    <w:p w14:paraId="41F19A96" w14:textId="77777777" w:rsidR="00B60CAF" w:rsidRDefault="00B60CAF" w:rsidP="0091501A">
      <w:pPr>
        <w:pStyle w:val="SectionTitle"/>
      </w:pPr>
    </w:p>
    <w:p w14:paraId="35BC07A5" w14:textId="77777777" w:rsidR="00B60CAF" w:rsidRDefault="00B60CAF" w:rsidP="0091501A">
      <w:pPr>
        <w:pStyle w:val="SectionTitle"/>
      </w:pPr>
    </w:p>
    <w:p w14:paraId="68FE2041" w14:textId="77777777" w:rsidR="00E37D76" w:rsidRDefault="00E37D76" w:rsidP="0091501A">
      <w:pPr>
        <w:pStyle w:val="SectionTitle"/>
      </w:pPr>
    </w:p>
    <w:p w14:paraId="500311BC" w14:textId="4E6F4ADE" w:rsidR="00FB60B3" w:rsidRPr="00B60CAF" w:rsidRDefault="00FB60B3" w:rsidP="0091501A">
      <w:pPr>
        <w:pStyle w:val="SectionTitle"/>
      </w:pPr>
      <w:r w:rsidRPr="00B60CAF">
        <w:rPr>
          <w:rFonts w:hint="eastAsia"/>
        </w:rPr>
        <w:t>시뮬레이션을</w:t>
      </w:r>
      <w:r w:rsidRPr="00B60CAF">
        <w:rPr>
          <w:rFonts w:hint="eastAsia"/>
        </w:rPr>
        <w:t xml:space="preserve"> </w:t>
      </w:r>
      <w:r w:rsidRPr="00B60CAF">
        <w:rPr>
          <w:rFonts w:hint="eastAsia"/>
        </w:rPr>
        <w:t>통한</w:t>
      </w:r>
      <w:r w:rsidRPr="00B60CAF">
        <w:rPr>
          <w:rFonts w:hint="eastAsia"/>
        </w:rPr>
        <w:t xml:space="preserve"> </w:t>
      </w:r>
      <w:proofErr w:type="spellStart"/>
      <w:r w:rsidRPr="00B60CAF">
        <w:rPr>
          <w:rFonts w:hint="eastAsia"/>
        </w:rPr>
        <w:t>토크값</w:t>
      </w:r>
      <w:proofErr w:type="spellEnd"/>
      <w:r w:rsidRPr="00B60CAF">
        <w:rPr>
          <w:rFonts w:hint="eastAsia"/>
        </w:rPr>
        <w:t xml:space="preserve"> </w:t>
      </w:r>
      <w:r w:rsidRPr="00B60CAF">
        <w:rPr>
          <w:rFonts w:hint="eastAsia"/>
        </w:rPr>
        <w:t>계산</w:t>
      </w:r>
      <w:r w:rsidRPr="00B60CAF">
        <w:rPr>
          <w:rFonts w:hint="eastAsia"/>
        </w:rPr>
        <w:t xml:space="preserve"> </w:t>
      </w:r>
      <w:r w:rsidRPr="00B60CAF">
        <w:rPr>
          <w:rFonts w:hint="eastAsia"/>
        </w:rPr>
        <w:t>결과</w:t>
      </w:r>
    </w:p>
    <w:p w14:paraId="5F1D5E36" w14:textId="074F1DD1" w:rsidR="0059096D" w:rsidRDefault="00A96B8E" w:rsidP="0091501A">
      <w:pPr>
        <w:pStyle w:val="SectionTitle"/>
      </w:pPr>
      <w:r w:rsidRPr="00A96B8E">
        <w:rPr>
          <w:rFonts w:hint="eastAsia"/>
        </w:rPr>
        <w:t>본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연구에서는</w:t>
      </w:r>
      <w:r w:rsidRPr="00A96B8E">
        <w:rPr>
          <w:rFonts w:hint="eastAsia"/>
        </w:rPr>
        <w:t xml:space="preserve"> MATLAB </w:t>
      </w:r>
      <w:r w:rsidRPr="00A96B8E">
        <w:rPr>
          <w:rFonts w:hint="eastAsia"/>
        </w:rPr>
        <w:t>기반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가상환경을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설정하여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탱크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체결부의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내부압력</w:t>
      </w:r>
      <w:r w:rsidRPr="00A96B8E">
        <w:rPr>
          <w:rFonts w:hint="eastAsia"/>
        </w:rPr>
        <w:t xml:space="preserve">, </w:t>
      </w:r>
      <w:r w:rsidRPr="00A96B8E">
        <w:rPr>
          <w:rFonts w:hint="eastAsia"/>
        </w:rPr>
        <w:t>유효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직경</w:t>
      </w:r>
      <w:r w:rsidRPr="00A96B8E">
        <w:rPr>
          <w:rFonts w:hint="eastAsia"/>
        </w:rPr>
        <w:t xml:space="preserve">, </w:t>
      </w:r>
      <w:r w:rsidRPr="00A96B8E">
        <w:rPr>
          <w:rFonts w:hint="eastAsia"/>
        </w:rPr>
        <w:t>볼트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조건</w:t>
      </w:r>
      <w:r w:rsidRPr="00A96B8E">
        <w:rPr>
          <w:rFonts w:hint="eastAsia"/>
        </w:rPr>
        <w:t xml:space="preserve">, </w:t>
      </w:r>
      <w:proofErr w:type="spellStart"/>
      <w:r w:rsidRPr="00A96B8E">
        <w:rPr>
          <w:rFonts w:hint="eastAsia"/>
        </w:rPr>
        <w:t>개스킷</w:t>
      </w:r>
      <w:proofErr w:type="spellEnd"/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파라미터</w:t>
      </w:r>
      <w:r w:rsidRPr="00A96B8E">
        <w:rPr>
          <w:rFonts w:hint="eastAsia"/>
        </w:rPr>
        <w:t xml:space="preserve">, </w:t>
      </w:r>
      <w:r w:rsidRPr="00A96B8E">
        <w:rPr>
          <w:rFonts w:hint="eastAsia"/>
        </w:rPr>
        <w:t>너트</w:t>
      </w:r>
      <w:r w:rsidRPr="00A96B8E">
        <w:rPr>
          <w:rFonts w:hint="eastAsia"/>
        </w:rPr>
        <w:t xml:space="preserve"> </w:t>
      </w:r>
      <w:proofErr w:type="spellStart"/>
      <w:r w:rsidRPr="00A96B8E">
        <w:rPr>
          <w:rFonts w:hint="eastAsia"/>
        </w:rPr>
        <w:t>팩터</w:t>
      </w:r>
      <w:proofErr w:type="spellEnd"/>
      <w:r w:rsidRPr="00A96B8E">
        <w:rPr>
          <w:rFonts w:hint="eastAsia"/>
        </w:rPr>
        <w:t xml:space="preserve">, </w:t>
      </w:r>
      <w:proofErr w:type="spellStart"/>
      <w:r w:rsidRPr="00A96B8E">
        <w:rPr>
          <w:rFonts w:hint="eastAsia"/>
        </w:rPr>
        <w:t>안전결선</w:t>
      </w:r>
      <w:proofErr w:type="spellEnd"/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파라미터를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입력하였다</w:t>
      </w:r>
      <w:r w:rsidRPr="00A96B8E">
        <w:rPr>
          <w:rFonts w:hint="eastAsia"/>
        </w:rPr>
        <w:t xml:space="preserve">. </w:t>
      </w:r>
      <w:r w:rsidRPr="00A96B8E">
        <w:rPr>
          <w:rFonts w:hint="eastAsia"/>
        </w:rPr>
        <w:t>이를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바탕으로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압력하중</w:t>
      </w:r>
      <w:r w:rsidRPr="00A96B8E">
        <w:rPr>
          <w:rFonts w:hint="eastAsia"/>
        </w:rPr>
        <w:t xml:space="preserve">, </w:t>
      </w:r>
      <w:proofErr w:type="spellStart"/>
      <w:r w:rsidRPr="00A96B8E">
        <w:rPr>
          <w:rFonts w:hint="eastAsia"/>
        </w:rPr>
        <w:t>개스킷</w:t>
      </w:r>
      <w:proofErr w:type="spellEnd"/>
      <w:r w:rsidRPr="00A96B8E">
        <w:rPr>
          <w:rFonts w:hint="eastAsia"/>
        </w:rPr>
        <w:t xml:space="preserve"> </w:t>
      </w:r>
      <w:proofErr w:type="spellStart"/>
      <w:r w:rsidRPr="00A96B8E">
        <w:rPr>
          <w:rFonts w:hint="eastAsia"/>
        </w:rPr>
        <w:t>시팅하중</w:t>
      </w:r>
      <w:proofErr w:type="spellEnd"/>
      <w:r w:rsidRPr="00A96B8E">
        <w:rPr>
          <w:rFonts w:hint="eastAsia"/>
        </w:rPr>
        <w:t xml:space="preserve">, </w:t>
      </w:r>
      <w:r w:rsidRPr="00A96B8E">
        <w:rPr>
          <w:rFonts w:hint="eastAsia"/>
        </w:rPr>
        <w:t>설계하중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및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볼트당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요구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토크를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산정하고</w:t>
      </w:r>
      <w:r w:rsidRPr="00A96B8E">
        <w:rPr>
          <w:rFonts w:hint="eastAsia"/>
        </w:rPr>
        <w:t xml:space="preserve">, </w:t>
      </w:r>
      <w:r w:rsidRPr="00A96B8E">
        <w:rPr>
          <w:rFonts w:hint="eastAsia"/>
        </w:rPr>
        <w:t>주요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변수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변화에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따른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민감도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분석</w:t>
      </w:r>
      <w:r w:rsidRPr="00A96B8E">
        <w:rPr>
          <w:rFonts w:hint="eastAsia"/>
        </w:rPr>
        <w:t xml:space="preserve"> </w:t>
      </w:r>
      <w:r w:rsidRPr="00A96B8E">
        <w:rPr>
          <w:rFonts w:hint="eastAsia"/>
        </w:rPr>
        <w:t>시각화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진행하였다</w:t>
      </w:r>
      <w:r>
        <w:rPr>
          <w:rFonts w:hint="eastAsia"/>
        </w:rPr>
        <w:t>.</w:t>
      </w:r>
    </w:p>
    <w:p w14:paraId="12D10D03" w14:textId="77777777" w:rsidR="00B60CAF" w:rsidRDefault="00B60CAF" w:rsidP="0091501A">
      <w:pPr>
        <w:pStyle w:val="SectionTitle"/>
      </w:pPr>
    </w:p>
    <w:p w14:paraId="22B8CC1F" w14:textId="2061A63C" w:rsidR="0059096D" w:rsidRDefault="00FF1EEB" w:rsidP="0091501A">
      <w:pPr>
        <w:pStyle w:val="SectionTitle"/>
      </w:pPr>
      <w:r w:rsidRPr="00FF1EEB">
        <w:rPr>
          <w:noProof/>
        </w:rPr>
        <w:drawing>
          <wp:inline distT="0" distB="0" distL="0" distR="0" wp14:anchorId="5D33068A" wp14:editId="66D48ED5">
            <wp:extent cx="2848708" cy="1601099"/>
            <wp:effectExtent l="0" t="0" r="0" b="0"/>
            <wp:docPr id="1295994204" name="그림 1" descr="다채로움, 스크린샷, 일렉트릭 블루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994204" name="그림 1" descr="다채로움, 스크린샷, 일렉트릭 블루이(가) 표시된 사진&#10;&#10;AI가 생성한 콘텐츠는 부정확할 수 있습니다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0276" cy="164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D5C4" w14:textId="35555EDF" w:rsidR="00B60CAF" w:rsidRDefault="001A381B" w:rsidP="0091501A">
      <w:pPr>
        <w:pStyle w:val="SectionTitle"/>
      </w:pPr>
      <w:r>
        <w:t xml:space="preserve">Fig </w:t>
      </w:r>
      <w:r w:rsidR="00AE2676">
        <w:rPr>
          <w:rFonts w:hint="eastAsia"/>
        </w:rPr>
        <w:t>6</w:t>
      </w:r>
      <w:r w:rsidR="00FF1EEB" w:rsidRPr="00B60CAF">
        <w:rPr>
          <w:rFonts w:hint="eastAsia"/>
        </w:rPr>
        <w:t>)</w:t>
      </w:r>
      <w:r w:rsidR="00FF1EEB">
        <w:rPr>
          <w:rFonts w:hint="eastAsia"/>
        </w:rPr>
        <w:t xml:space="preserve"> </w:t>
      </w:r>
      <w:r w:rsidR="00FF1EEB" w:rsidRPr="00B60CAF">
        <w:t>p-Di</w:t>
      </w:r>
      <w:r w:rsidR="00FF1EEB">
        <w:t xml:space="preserve"> </w:t>
      </w:r>
      <w:proofErr w:type="spellStart"/>
      <w:r w:rsidR="00FF1EEB" w:rsidRPr="00B60CAF">
        <w:rPr>
          <w:rFonts w:hint="eastAsia"/>
        </w:rPr>
        <w:t>컨투어</w:t>
      </w:r>
      <w:proofErr w:type="spellEnd"/>
      <w:r w:rsidR="00FF1EEB" w:rsidRPr="00B60CAF">
        <w:rPr>
          <w:rFonts w:hint="eastAsia"/>
        </w:rPr>
        <w:t xml:space="preserve"> </w:t>
      </w:r>
      <w:r w:rsidR="00FF1EEB" w:rsidRPr="00B60CAF">
        <w:rPr>
          <w:rFonts w:hint="eastAsia"/>
        </w:rPr>
        <w:t>시각화</w:t>
      </w:r>
    </w:p>
    <w:p w14:paraId="0E953374" w14:textId="77777777" w:rsidR="00B60CAF" w:rsidRDefault="00B60CAF" w:rsidP="0091501A">
      <w:pPr>
        <w:pStyle w:val="SectionTitle"/>
      </w:pPr>
    </w:p>
    <w:p w14:paraId="20D735D3" w14:textId="2F46A0F7" w:rsidR="00B60CAF" w:rsidRDefault="00502078" w:rsidP="0091501A">
      <w:pPr>
        <w:pStyle w:val="SectionTitle"/>
      </w:pPr>
      <w:r>
        <w:rPr>
          <w:rFonts w:hint="eastAsia"/>
        </w:rPr>
        <w:t>그림</w:t>
      </w:r>
      <w:r>
        <w:rPr>
          <w:rFonts w:hint="eastAsia"/>
        </w:rPr>
        <w:t xml:space="preserve"> 6</w:t>
      </w:r>
      <w:r>
        <w:rPr>
          <w:rFonts w:hint="eastAsia"/>
        </w:rPr>
        <w:t>의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가로축은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내부압력</w:t>
      </w:r>
      <w:r w:rsidR="00FC4782">
        <w:rPr>
          <w:rFonts w:hint="eastAsia"/>
        </w:rPr>
        <w:t>(</w:t>
      </w:r>
      <w:r w:rsidR="00FC4782">
        <w:t>bar)</w:t>
      </w:r>
      <w:r w:rsidR="00FC4782">
        <w:rPr>
          <w:rFonts w:hint="eastAsia"/>
        </w:rPr>
        <w:t>을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의미하고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세로축은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유효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내경</w:t>
      </w:r>
      <w:r w:rsidR="00FC4782">
        <w:t>(mm)</w:t>
      </w:r>
      <w:r w:rsidR="00FC4782">
        <w:rPr>
          <w:rFonts w:hint="eastAsia"/>
        </w:rPr>
        <w:t>을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의미하며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색은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볼트당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토크</w:t>
      </w:r>
      <w:r w:rsidR="00FC4782">
        <w:rPr>
          <w:rFonts w:hint="eastAsia"/>
        </w:rPr>
        <w:t>(</w:t>
      </w:r>
      <w:r w:rsidR="00FC4782">
        <w:t>N*m)</w:t>
      </w:r>
      <w:r w:rsidR="00FC4782">
        <w:rPr>
          <w:rFonts w:hint="eastAsia"/>
        </w:rPr>
        <w:t>를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뜻한다</w:t>
      </w:r>
      <w:r w:rsidR="00FC4782">
        <w:rPr>
          <w:rFonts w:hint="eastAsia"/>
        </w:rPr>
        <w:t xml:space="preserve">. </w:t>
      </w:r>
      <w:r w:rsidR="00FC4782">
        <w:rPr>
          <w:rFonts w:hint="eastAsia"/>
        </w:rPr>
        <w:t>그래프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해석을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통해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저압</w:t>
      </w:r>
      <w:r w:rsidR="00FC4782">
        <w:rPr>
          <w:rFonts w:hint="eastAsia"/>
        </w:rPr>
        <w:t xml:space="preserve">, </w:t>
      </w:r>
      <w:proofErr w:type="spellStart"/>
      <w:r w:rsidR="00FC4782">
        <w:rPr>
          <w:rFonts w:hint="eastAsia"/>
        </w:rPr>
        <w:lastRenderedPageBreak/>
        <w:t>소구경일수록</w:t>
      </w:r>
      <w:proofErr w:type="spellEnd"/>
      <w:r w:rsidR="00FC4782">
        <w:rPr>
          <w:rFonts w:hint="eastAsia"/>
        </w:rPr>
        <w:t xml:space="preserve"> </w:t>
      </w:r>
      <w:r w:rsidR="00FC4782">
        <w:rPr>
          <w:rFonts w:hint="eastAsia"/>
        </w:rPr>
        <w:t>어두운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색</w:t>
      </w:r>
      <w:r w:rsidR="00FC4782">
        <w:rPr>
          <w:rFonts w:hint="eastAsia"/>
        </w:rPr>
        <w:t xml:space="preserve"> </w:t>
      </w:r>
      <w:r w:rsidR="00FC4782">
        <w:rPr>
          <w:rFonts w:hint="eastAsia"/>
        </w:rPr>
        <w:t>즉</w:t>
      </w:r>
      <w:r w:rsidR="00FC4782">
        <w:rPr>
          <w:rFonts w:hint="eastAsia"/>
        </w:rPr>
        <w:t xml:space="preserve">, </w:t>
      </w:r>
      <w:r w:rsidR="00625ADA">
        <w:rPr>
          <w:rFonts w:hint="eastAsia"/>
        </w:rPr>
        <w:t>작은</w:t>
      </w:r>
      <w:r w:rsidR="00625ADA">
        <w:rPr>
          <w:rFonts w:hint="eastAsia"/>
        </w:rPr>
        <w:t xml:space="preserve"> </w:t>
      </w:r>
      <w:r w:rsidR="00625ADA">
        <w:rPr>
          <w:rFonts w:hint="eastAsia"/>
        </w:rPr>
        <w:t>토크라는</w:t>
      </w:r>
      <w:r w:rsidR="00625ADA">
        <w:rPr>
          <w:rFonts w:hint="eastAsia"/>
        </w:rPr>
        <w:t xml:space="preserve"> </w:t>
      </w:r>
      <w:r w:rsidR="00625ADA">
        <w:rPr>
          <w:rFonts w:hint="eastAsia"/>
        </w:rPr>
        <w:t>결과가</w:t>
      </w:r>
      <w:r w:rsidR="00625ADA">
        <w:rPr>
          <w:rFonts w:hint="eastAsia"/>
        </w:rPr>
        <w:t xml:space="preserve"> </w:t>
      </w:r>
      <w:r w:rsidR="00625ADA">
        <w:rPr>
          <w:rFonts w:hint="eastAsia"/>
        </w:rPr>
        <w:t>나왔다</w:t>
      </w:r>
      <w:r w:rsidR="00625ADA">
        <w:rPr>
          <w:rFonts w:hint="eastAsia"/>
        </w:rPr>
        <w:t>.</w:t>
      </w:r>
      <w:r w:rsidR="00590F44">
        <w:rPr>
          <w:rFonts w:hint="eastAsia"/>
        </w:rPr>
        <w:t xml:space="preserve"> </w:t>
      </w:r>
      <w:r w:rsidR="00590F44">
        <w:rPr>
          <w:rFonts w:hint="eastAsia"/>
        </w:rPr>
        <w:t>이에</w:t>
      </w:r>
      <w:r w:rsidR="00590F44">
        <w:rPr>
          <w:rFonts w:hint="eastAsia"/>
        </w:rPr>
        <w:t xml:space="preserve"> </w:t>
      </w:r>
      <w:r w:rsidR="00590F44">
        <w:rPr>
          <w:rFonts w:hint="eastAsia"/>
        </w:rPr>
        <w:t>대한</w:t>
      </w:r>
      <w:r w:rsidR="00590F44">
        <w:rPr>
          <w:rFonts w:hint="eastAsia"/>
        </w:rPr>
        <w:t xml:space="preserve"> </w:t>
      </w:r>
      <w:r w:rsidR="00590F44">
        <w:rPr>
          <w:rFonts w:hint="eastAsia"/>
        </w:rPr>
        <w:t>이유는</w:t>
      </w:r>
      <w:r w:rsidR="00590F44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p</m:t>
            </m:r>
          </m:sub>
        </m:sSub>
      </m:oMath>
      <w:r w:rsidR="00590F44">
        <w:rPr>
          <w:rFonts w:hint="eastAsia"/>
        </w:rPr>
        <w:t xml:space="preserve"> (</w:t>
      </w:r>
      <w:r w:rsidR="00590F44">
        <w:rPr>
          <w:rFonts w:hint="eastAsia"/>
        </w:rPr>
        <w:t>압력하중</w:t>
      </w:r>
      <w:r w:rsidR="00590F44">
        <w:rPr>
          <w:rFonts w:hint="eastAsia"/>
        </w:rPr>
        <w:t>)</w:t>
      </w:r>
      <w:r w:rsidR="00590F44">
        <w:rPr>
          <w:rFonts w:hint="eastAsia"/>
        </w:rPr>
        <w:t>과</w:t>
      </w:r>
      <w:r w:rsidR="00590F44">
        <w:rPr>
          <w:rFonts w:hint="eastAsia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p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bSup>
      </m:oMath>
      <w:r w:rsidR="00590F44">
        <w:rPr>
          <w:rFonts w:hint="eastAsia"/>
        </w:rPr>
        <w:t xml:space="preserve"> (</w:t>
      </w:r>
      <w:r w:rsidR="00590F44">
        <w:rPr>
          <w:rFonts w:hint="eastAsia"/>
        </w:rPr>
        <w:t>내부</w:t>
      </w:r>
      <w:r w:rsidR="00590F44">
        <w:rPr>
          <w:rFonts w:hint="eastAsia"/>
        </w:rPr>
        <w:t xml:space="preserve"> </w:t>
      </w:r>
      <w:r w:rsidR="00590F44">
        <w:rPr>
          <w:rFonts w:hint="eastAsia"/>
        </w:rPr>
        <w:t>압력</w:t>
      </w:r>
      <w:r w:rsidR="00590F44">
        <w:rPr>
          <w:rFonts w:hint="eastAsia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×</m:t>
        </m:r>
      </m:oMath>
      <w:r w:rsidR="00590F44">
        <w:rPr>
          <w:rFonts w:hint="eastAsia"/>
        </w:rPr>
        <w:t xml:space="preserve"> </w:t>
      </w:r>
      <w:r w:rsidR="00590F44">
        <w:rPr>
          <w:rFonts w:hint="eastAsia"/>
        </w:rPr>
        <w:t>유효</w:t>
      </w:r>
      <w:r w:rsidR="00590F44">
        <w:rPr>
          <w:rFonts w:hint="eastAsia"/>
        </w:rPr>
        <w:t xml:space="preserve"> </w:t>
      </w:r>
      <w:r w:rsidR="00590F44">
        <w:rPr>
          <w:rFonts w:hint="eastAsia"/>
        </w:rPr>
        <w:t>직경의</w:t>
      </w:r>
      <w:r w:rsidR="00590F44">
        <w:rPr>
          <w:rFonts w:hint="eastAsia"/>
        </w:rPr>
        <w:t xml:space="preserve"> </w:t>
      </w:r>
      <w:r w:rsidR="00590F44">
        <w:rPr>
          <w:rFonts w:hint="eastAsia"/>
        </w:rPr>
        <w:t>제곱</w:t>
      </w:r>
      <w:r w:rsidR="00590F44">
        <w:rPr>
          <w:rFonts w:hint="eastAsia"/>
        </w:rPr>
        <w:t>)</w:t>
      </w:r>
      <w:r w:rsidR="00590F44">
        <w:rPr>
          <w:rFonts w:hint="eastAsia"/>
        </w:rPr>
        <w:t>는</w:t>
      </w:r>
      <w:r w:rsidR="00590F44">
        <w:rPr>
          <w:rFonts w:hint="eastAsia"/>
        </w:rPr>
        <w:t xml:space="preserve"> </w:t>
      </w:r>
      <w:r w:rsidR="00590F44">
        <w:rPr>
          <w:rFonts w:hint="eastAsia"/>
        </w:rPr>
        <w:t>비례관계</w:t>
      </w:r>
      <w:r w:rsidR="00590F44">
        <w:rPr>
          <w:rFonts w:hint="eastAsia"/>
        </w:rPr>
        <w:t xml:space="preserve"> </w:t>
      </w:r>
      <w:r w:rsidR="00590F44">
        <w:rPr>
          <w:rFonts w:hint="eastAsia"/>
        </w:rPr>
        <w:t>이므로</w:t>
      </w:r>
      <w:r w:rsidR="008A7A41">
        <w:rPr>
          <w:rFonts w:hint="eastAsia"/>
        </w:rPr>
        <w:t xml:space="preserve"> </w:t>
      </w:r>
      <w:proofErr w:type="spellStart"/>
      <w:r w:rsidR="008A7A41">
        <w:rPr>
          <w:rFonts w:hint="eastAsia"/>
        </w:rPr>
        <w:t>직격</w:t>
      </w:r>
      <w:proofErr w:type="spellEnd"/>
      <w:r w:rsidR="008A7A41">
        <w:rPr>
          <w:rFonts w:hint="eastAsia"/>
        </w:rPr>
        <w:t xml:space="preserve"> </w:t>
      </w:r>
      <w:r w:rsidR="008A7A41">
        <w:rPr>
          <w:rFonts w:hint="eastAsia"/>
        </w:rPr>
        <w:t>영향은</w:t>
      </w:r>
      <w:r w:rsidR="008A7A41">
        <w:rPr>
          <w:rFonts w:hint="eastAsia"/>
        </w:rPr>
        <w:t xml:space="preserve"> 2</w:t>
      </w:r>
      <w:r w:rsidR="008A7A41">
        <w:rPr>
          <w:rFonts w:hint="eastAsia"/>
        </w:rPr>
        <w:t>차로</w:t>
      </w:r>
      <w:r w:rsidR="008A7A41">
        <w:rPr>
          <w:rFonts w:hint="eastAsia"/>
        </w:rPr>
        <w:t xml:space="preserve"> </w:t>
      </w:r>
      <w:r w:rsidR="008A7A41">
        <w:rPr>
          <w:rFonts w:hint="eastAsia"/>
        </w:rPr>
        <w:t>증가하게</w:t>
      </w:r>
      <w:r w:rsidR="008A7A41">
        <w:rPr>
          <w:rFonts w:hint="eastAsia"/>
        </w:rPr>
        <w:t xml:space="preserve"> </w:t>
      </w:r>
      <w:r w:rsidR="008A7A41">
        <w:rPr>
          <w:rFonts w:hint="eastAsia"/>
        </w:rPr>
        <w:t>된다</w:t>
      </w:r>
      <w:r w:rsidR="008A7A41">
        <w:rPr>
          <w:rFonts w:hint="eastAsia"/>
        </w:rPr>
        <w:t xml:space="preserve">. </w:t>
      </w:r>
      <w:r w:rsidR="008A7A41">
        <w:rPr>
          <w:rFonts w:hint="eastAsia"/>
        </w:rPr>
        <w:t>따라서</w:t>
      </w:r>
      <w:r w:rsidR="008A7A41">
        <w:rPr>
          <w:rFonts w:hint="eastAsia"/>
        </w:rPr>
        <w:t xml:space="preserve"> </w:t>
      </w:r>
      <w:r w:rsidR="008A7A41">
        <w:rPr>
          <w:rFonts w:hint="eastAsia"/>
        </w:rPr>
        <w:t>등고선이</w:t>
      </w:r>
      <w:r w:rsidR="008A7A41">
        <w:rPr>
          <w:rFonts w:hint="eastAsia"/>
        </w:rPr>
        <w:t xml:space="preserve"> </w:t>
      </w:r>
      <w:r w:rsidR="008A7A41">
        <w:rPr>
          <w:rFonts w:hint="eastAsia"/>
        </w:rPr>
        <w:t>휘어지는</w:t>
      </w:r>
      <w:r w:rsidR="008A7A41">
        <w:rPr>
          <w:rFonts w:hint="eastAsia"/>
        </w:rPr>
        <w:t xml:space="preserve"> </w:t>
      </w:r>
      <w:r w:rsidR="008A7A41">
        <w:rPr>
          <w:rFonts w:hint="eastAsia"/>
        </w:rPr>
        <w:t>모습을</w:t>
      </w:r>
      <w:r w:rsidR="008A7A41">
        <w:rPr>
          <w:rFonts w:hint="eastAsia"/>
        </w:rPr>
        <w:t xml:space="preserve"> </w:t>
      </w:r>
      <w:r w:rsidR="008A7A41">
        <w:rPr>
          <w:rFonts w:hint="eastAsia"/>
        </w:rPr>
        <w:t>형성하게</w:t>
      </w:r>
      <w:r w:rsidR="008A7A41">
        <w:rPr>
          <w:rFonts w:hint="eastAsia"/>
        </w:rPr>
        <w:t xml:space="preserve"> </w:t>
      </w:r>
      <w:r w:rsidR="008A7A41">
        <w:rPr>
          <w:rFonts w:hint="eastAsia"/>
        </w:rPr>
        <w:t>된다</w:t>
      </w:r>
      <w:r w:rsidR="008A7A41">
        <w:rPr>
          <w:rFonts w:hint="eastAsia"/>
        </w:rPr>
        <w:t xml:space="preserve">. </w:t>
      </w:r>
      <w:r w:rsidR="0032272C">
        <w:rPr>
          <w:rFonts w:hint="eastAsia"/>
        </w:rPr>
        <w:t>또한</w:t>
      </w:r>
      <w:r w:rsidR="0032272C">
        <w:rPr>
          <w:rFonts w:hint="eastAsia"/>
        </w:rPr>
        <w:t xml:space="preserve">, </w:t>
      </w:r>
      <w:r w:rsidR="0032272C">
        <w:rPr>
          <w:rFonts w:hint="eastAsia"/>
        </w:rPr>
        <w:t>곡면</w:t>
      </w:r>
      <w:r w:rsidR="0032272C">
        <w:rPr>
          <w:rFonts w:hint="eastAsia"/>
        </w:rPr>
        <w:t xml:space="preserve"> </w:t>
      </w:r>
      <w:r w:rsidR="0032272C">
        <w:rPr>
          <w:rFonts w:hint="eastAsia"/>
        </w:rPr>
        <w:t>전역에</w:t>
      </w:r>
      <w:r w:rsidR="0032272C">
        <w:rPr>
          <w:rFonts w:hint="eastAsia"/>
        </w:rPr>
        <w:t xml:space="preserve"> </w:t>
      </w:r>
      <w:r w:rsidR="0032272C">
        <w:rPr>
          <w:rFonts w:hint="eastAsia"/>
        </w:rPr>
        <w:t>깔린</w:t>
      </w:r>
      <w:r w:rsidR="0032272C">
        <w:rPr>
          <w:rFonts w:hint="eastAsia"/>
        </w:rPr>
        <w:t xml:space="preserve"> </w:t>
      </w:r>
      <w:r w:rsidR="0032272C">
        <w:rPr>
          <w:rFonts w:hint="eastAsia"/>
        </w:rPr>
        <w:t>기저</w:t>
      </w:r>
      <w:r w:rsidR="0032272C">
        <w:rPr>
          <w:rFonts w:hint="eastAsia"/>
        </w:rPr>
        <w:t xml:space="preserve"> </w:t>
      </w:r>
      <w:r w:rsidR="0032272C">
        <w:rPr>
          <w:rFonts w:hint="eastAsia"/>
        </w:rPr>
        <w:t>토크는</w:t>
      </w:r>
      <w:r w:rsidR="0032272C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sub>
        </m:sSub>
      </m:oMath>
      <w:r w:rsidR="006C0643">
        <w:rPr>
          <w:rFonts w:hint="eastAsia"/>
        </w:rPr>
        <w:t xml:space="preserve"> </w:t>
      </w:r>
      <w:r w:rsidR="006C0643">
        <w:rPr>
          <w:rFonts w:hint="eastAsia"/>
        </w:rPr>
        <w:t>때문이다</w:t>
      </w:r>
      <w:r w:rsidR="006C0643">
        <w:rPr>
          <w:rFonts w:hint="eastAsia"/>
        </w:rPr>
        <w:t>.</w:t>
      </w:r>
      <w:r w:rsidR="00B60CAF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g</m:t>
            </m:r>
            <m:r>
              <m:rPr>
                <m:sty m:val="bi"/>
              </m:rPr>
              <w:rPr>
                <w:rFonts w:ascii="Cambria Math" w:hAnsi="Cambria Math" w:hint="eastAsia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</w:rPr>
              <m:t>=</m:t>
            </m:r>
          </m:sub>
        </m:sSub>
        <m:r>
          <m:rPr>
            <m:sty m:val="bi"/>
          </m:rPr>
          <w:rPr>
            <w:rFonts w:ascii="Cambria Math" w:hAnsi="Cambria Math"/>
          </w:rPr>
          <m:t>πb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sub>
        </m:sSub>
        <m:r>
          <m:rPr>
            <m:sty m:val="bi"/>
          </m:rPr>
          <w:rPr>
            <w:rFonts w:ascii="Cambria Math" w:hAnsi="Cambria Math"/>
          </w:rPr>
          <m:t>y</m:t>
        </m:r>
      </m:oMath>
      <w:r w:rsidR="00B60CAF">
        <w:rPr>
          <w:rFonts w:hint="eastAsia"/>
        </w:rPr>
        <w:t>는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압력과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무관한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상수항이라</w:t>
      </w:r>
      <w:r w:rsidR="00B60CAF">
        <w:rPr>
          <w:rFonts w:hint="eastAsia"/>
        </w:rPr>
        <w:t xml:space="preserve">, </w:t>
      </w:r>
      <w:r w:rsidR="00B60CAF">
        <w:rPr>
          <w:rFonts w:hint="eastAsia"/>
        </w:rPr>
        <w:t>저압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영역에서도</w:t>
      </w:r>
      <w:r w:rsidR="00B60CAF">
        <w:rPr>
          <w:rFonts w:hint="eastAsia"/>
        </w:rPr>
        <w:t xml:space="preserve"> 0</w:t>
      </w:r>
      <w:r w:rsidR="00B60CAF">
        <w:rPr>
          <w:rFonts w:hint="eastAsia"/>
        </w:rPr>
        <w:t>이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아닌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토크가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필요하다</w:t>
      </w:r>
      <w:r w:rsidR="00B60CAF">
        <w:rPr>
          <w:rFonts w:hint="eastAsia"/>
        </w:rPr>
        <w:t xml:space="preserve">. </w:t>
      </w:r>
      <w:r w:rsidR="00B60CAF">
        <w:rPr>
          <w:rFonts w:hint="eastAsia"/>
        </w:rPr>
        <w:t>이를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해석하면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동일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압력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범위라면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유효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직경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즉</w:t>
      </w:r>
      <w:r w:rsidR="00B60CAF">
        <w:rPr>
          <w:rFonts w:hint="eastAsia"/>
        </w:rPr>
        <w:t xml:space="preserve">, </w:t>
      </w:r>
      <w:r w:rsidR="00B60CAF">
        <w:rPr>
          <w:rFonts w:hint="eastAsia"/>
        </w:rPr>
        <w:t>압력이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미는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면적을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줄이는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것이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토크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저감에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가장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효과적이다</w:t>
      </w:r>
      <w:r w:rsidR="00B60CAF">
        <w:rPr>
          <w:rFonts w:hint="eastAsia"/>
        </w:rPr>
        <w:t xml:space="preserve">. </w:t>
      </w:r>
      <w:r w:rsidR="00B60CAF">
        <w:rPr>
          <w:rFonts w:hint="eastAsia"/>
        </w:rPr>
        <w:t>코드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설계에서는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보통</w:t>
      </w:r>
      <w:r w:rsidR="00B60CAF">
        <w:t xml:space="preserve"> </w:t>
      </w:r>
      <w:proofErr w:type="spellStart"/>
      <w:r w:rsidR="00B60CAF">
        <w:rPr>
          <w:rFonts w:hint="eastAsia"/>
        </w:rPr>
        <w:t>개스킷</w:t>
      </w:r>
      <w:proofErr w:type="spellEnd"/>
      <w:r w:rsidR="00B60CAF">
        <w:rPr>
          <w:rFonts w:hint="eastAsia"/>
        </w:rPr>
        <w:t xml:space="preserve"> </w:t>
      </w:r>
      <w:r w:rsidR="00B60CAF">
        <w:rPr>
          <w:rFonts w:hint="eastAsia"/>
        </w:rPr>
        <w:t>평균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지름</w:t>
      </w:r>
      <w:r w:rsidR="00B60CAF">
        <w:rPr>
          <w:rFonts w:hint="eastAsia"/>
        </w:rPr>
        <w:t>(</w:t>
      </w:r>
      <w:r w:rsidR="00B60CAF">
        <w:t>G</w:t>
      </w:r>
      <w:r w:rsidR="00B60CAF">
        <w:rPr>
          <w:rFonts w:hint="eastAsia"/>
        </w:rPr>
        <w:t>)</w:t>
      </w:r>
      <w:r w:rsidR="00B60CAF">
        <w:rPr>
          <w:rFonts w:hint="eastAsia"/>
        </w:rPr>
        <w:t>을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유효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면적을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보고</w:t>
      </w:r>
      <w:r w:rsidR="00B60CAF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m</m:t>
            </m:r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 w:hint="eastAsia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πbGy</m:t>
        </m:r>
      </m:oMath>
      <w:r w:rsidR="00B60CAF">
        <w:rPr>
          <w:rFonts w:hint="eastAsia"/>
        </w:rPr>
        <w:t>로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좌임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하중을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계산한다</w:t>
      </w:r>
      <w:r w:rsidR="00B60CAF">
        <w:rPr>
          <w:rFonts w:hint="eastAsia"/>
        </w:rPr>
        <w:t>.</w:t>
      </w:r>
    </w:p>
    <w:p w14:paraId="3D0ECA58" w14:textId="77777777" w:rsidR="00E37D76" w:rsidRDefault="00E37D76" w:rsidP="0091501A">
      <w:pPr>
        <w:pStyle w:val="SectionTitle"/>
      </w:pPr>
    </w:p>
    <w:p w14:paraId="5BDD97AC" w14:textId="1B146634" w:rsidR="00B60CAF" w:rsidRDefault="00B60CAF" w:rsidP="0091501A">
      <w:pPr>
        <w:pStyle w:val="SectionTitle"/>
      </w:pPr>
      <w:r w:rsidRPr="00B60CAF">
        <w:rPr>
          <w:noProof/>
        </w:rPr>
        <w:drawing>
          <wp:inline distT="0" distB="0" distL="0" distR="0" wp14:anchorId="78A194E8" wp14:editId="14C0FBE9">
            <wp:extent cx="2356339" cy="1370067"/>
            <wp:effectExtent l="0" t="0" r="0" b="1905"/>
            <wp:docPr id="14767937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937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7941" cy="14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31E3E" w14:textId="0068F1C1" w:rsidR="00B60CAF" w:rsidRDefault="001A381B" w:rsidP="0091501A">
      <w:pPr>
        <w:pStyle w:val="SectionTitle"/>
      </w:pPr>
      <w:r>
        <w:t xml:space="preserve">Fig </w:t>
      </w:r>
      <w:r w:rsidR="00B60CAF">
        <w:rPr>
          <w:rFonts w:hint="eastAsia"/>
        </w:rPr>
        <w:t xml:space="preserve"> </w:t>
      </w:r>
      <w:r w:rsidR="00AE2676">
        <w:rPr>
          <w:rFonts w:hint="eastAsia"/>
        </w:rPr>
        <w:t>7</w:t>
      </w:r>
      <w:r w:rsidR="00B60CAF" w:rsidRPr="00B60CAF">
        <w:rPr>
          <w:rFonts w:hint="eastAsia"/>
        </w:rPr>
        <w:t>)</w:t>
      </w:r>
      <w:r w:rsidR="00B60CAF">
        <w:rPr>
          <w:rFonts w:hint="eastAsia"/>
        </w:rPr>
        <w:t xml:space="preserve"> </w:t>
      </w:r>
      <w:r w:rsidR="00B60CAF" w:rsidRPr="00B60CAF">
        <w:rPr>
          <w:rFonts w:hint="eastAsia"/>
        </w:rPr>
        <w:t>볼트</w:t>
      </w:r>
      <w:r w:rsidR="00B60CAF" w:rsidRPr="00B60CAF">
        <w:rPr>
          <w:rFonts w:hint="eastAsia"/>
        </w:rPr>
        <w:t xml:space="preserve"> </w:t>
      </w:r>
      <w:r w:rsidR="00B60CAF" w:rsidRPr="00B60CAF">
        <w:rPr>
          <w:rFonts w:hint="eastAsia"/>
        </w:rPr>
        <w:t>개수</w:t>
      </w:r>
    </w:p>
    <w:p w14:paraId="41329E65" w14:textId="1E806C5E" w:rsidR="00B60CAF" w:rsidRDefault="001A381B" w:rsidP="0091501A">
      <w:pPr>
        <w:pStyle w:val="SectionTitle"/>
      </w:pPr>
      <w:r>
        <w:t>Fig 7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해석한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가로축은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볼트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수가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증가할수록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각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셀의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값이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감소하중을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분담한다</w:t>
      </w:r>
      <w:r w:rsidR="00B60CAF">
        <w:rPr>
          <w:rFonts w:hint="eastAsia"/>
        </w:rPr>
        <w:t xml:space="preserve">. </w:t>
      </w:r>
      <w:r w:rsidR="00B60CAF">
        <w:rPr>
          <w:rFonts w:hint="eastAsia"/>
        </w:rPr>
        <w:t>또한</w:t>
      </w:r>
      <w:r w:rsidR="00B60CAF">
        <w:rPr>
          <w:rFonts w:hint="eastAsia"/>
        </w:rPr>
        <w:t xml:space="preserve">, </w:t>
      </w:r>
      <w:r w:rsidR="00B60CAF">
        <w:rPr>
          <w:rFonts w:hint="eastAsia"/>
        </w:rPr>
        <w:t>세로축은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볼트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지름이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증가할수록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볼트당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토크가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증가한다는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결과가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된다</w:t>
      </w:r>
      <w:r w:rsidR="00B60CAF">
        <w:rPr>
          <w:rFonts w:hint="eastAsia"/>
        </w:rPr>
        <w:t xml:space="preserve">. </w:t>
      </w:r>
      <w:r w:rsidR="00B60CAF">
        <w:rPr>
          <w:rFonts w:hint="eastAsia"/>
        </w:rPr>
        <w:t>여러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개의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작은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볼트를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사용하면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체결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토크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장비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요구량은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줄어들지만</w:t>
      </w:r>
      <w:r w:rsidR="00B60CAF">
        <w:rPr>
          <w:rFonts w:hint="eastAsia"/>
        </w:rPr>
        <w:t xml:space="preserve">, </w:t>
      </w:r>
      <w:r w:rsidR="00B60CAF">
        <w:rPr>
          <w:rFonts w:hint="eastAsia"/>
        </w:rPr>
        <w:t>구멍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개수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증가로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인하여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좌면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강성이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약화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되고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조립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복잡도가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증가한다</w:t>
      </w:r>
      <w:r w:rsidR="00B60CAF">
        <w:rPr>
          <w:rFonts w:hint="eastAsia"/>
        </w:rPr>
        <w:t xml:space="preserve">. </w:t>
      </w:r>
      <w:r w:rsidR="00B60CAF">
        <w:rPr>
          <w:rFonts w:hint="eastAsia"/>
        </w:rPr>
        <w:t>반대로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적은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개수의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큰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볼트를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사용할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시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관리가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쉬워진다는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장점이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있지만</w:t>
      </w:r>
      <w:r w:rsidR="00B60CAF">
        <w:rPr>
          <w:rFonts w:hint="eastAsia"/>
        </w:rPr>
        <w:t xml:space="preserve"> </w:t>
      </w:r>
      <w:proofErr w:type="spellStart"/>
      <w:r w:rsidR="00B60CAF">
        <w:rPr>
          <w:rFonts w:hint="eastAsia"/>
        </w:rPr>
        <w:t>고토크</w:t>
      </w:r>
      <w:proofErr w:type="spellEnd"/>
      <w:r w:rsidR="00B60CAF">
        <w:rPr>
          <w:rFonts w:hint="eastAsia"/>
        </w:rPr>
        <w:t xml:space="preserve"> </w:t>
      </w:r>
      <w:r w:rsidR="00B60CAF">
        <w:rPr>
          <w:rFonts w:hint="eastAsia"/>
        </w:rPr>
        <w:t>체결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공구</w:t>
      </w:r>
      <w:r w:rsidR="00B60CAF">
        <w:rPr>
          <w:rFonts w:hint="eastAsia"/>
        </w:rPr>
        <w:t xml:space="preserve">, </w:t>
      </w:r>
      <w:r w:rsidR="00B60CAF">
        <w:rPr>
          <w:rFonts w:hint="eastAsia"/>
        </w:rPr>
        <w:t>접근성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문제가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발생한다는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점을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발견할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수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있다</w:t>
      </w:r>
      <w:r w:rsidR="00B60CAF">
        <w:rPr>
          <w:rFonts w:hint="eastAsia"/>
        </w:rPr>
        <w:t xml:space="preserve">. </w:t>
      </w:r>
      <w:r w:rsidR="00B60CAF">
        <w:rPr>
          <w:rFonts w:hint="eastAsia"/>
        </w:rPr>
        <w:t>위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그래프를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통하여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더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안전하다는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것을</w:t>
      </w:r>
      <w:r w:rsidR="00B60CAF">
        <w:rPr>
          <w:rFonts w:hint="eastAsia"/>
        </w:rPr>
        <w:t xml:space="preserve"> </w:t>
      </w:r>
      <w:proofErr w:type="spellStart"/>
      <w:r w:rsidR="00B60CAF">
        <w:rPr>
          <w:rFonts w:hint="eastAsia"/>
        </w:rPr>
        <w:t>찾는것이</w:t>
      </w:r>
      <w:proofErr w:type="spellEnd"/>
      <w:r w:rsidR="00B60CAF">
        <w:rPr>
          <w:rFonts w:hint="eastAsia"/>
        </w:rPr>
        <w:t xml:space="preserve"> </w:t>
      </w:r>
      <w:r w:rsidR="00B60CAF">
        <w:rPr>
          <w:rFonts w:hint="eastAsia"/>
        </w:rPr>
        <w:t>아닌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고조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강성</w:t>
      </w:r>
      <w:r w:rsidR="00B60CAF">
        <w:rPr>
          <w:rFonts w:hint="eastAsia"/>
        </w:rPr>
        <w:t xml:space="preserve">, </w:t>
      </w:r>
      <w:proofErr w:type="spellStart"/>
      <w:r w:rsidR="00B60CAF">
        <w:rPr>
          <w:rFonts w:hint="eastAsia"/>
        </w:rPr>
        <w:t>가스킷</w:t>
      </w:r>
      <w:proofErr w:type="spellEnd"/>
      <w:r w:rsidR="00B60CAF">
        <w:rPr>
          <w:rFonts w:hint="eastAsia"/>
        </w:rPr>
        <w:t xml:space="preserve"> </w:t>
      </w:r>
      <w:proofErr w:type="spellStart"/>
      <w:r w:rsidR="00B60CAF">
        <w:rPr>
          <w:rFonts w:hint="eastAsia"/>
        </w:rPr>
        <w:t>면압</w:t>
      </w:r>
      <w:proofErr w:type="spellEnd"/>
      <w:r w:rsidR="00B60CAF">
        <w:rPr>
          <w:rFonts w:hint="eastAsia"/>
        </w:rPr>
        <w:t xml:space="preserve"> </w:t>
      </w:r>
      <w:r w:rsidR="00B60CAF">
        <w:rPr>
          <w:rFonts w:hint="eastAsia"/>
        </w:rPr>
        <w:t>분포</w:t>
      </w:r>
      <w:r w:rsidR="00B60CAF">
        <w:rPr>
          <w:rFonts w:hint="eastAsia"/>
        </w:rPr>
        <w:t xml:space="preserve">, </w:t>
      </w:r>
      <w:r w:rsidR="00B60CAF">
        <w:rPr>
          <w:rFonts w:hint="eastAsia"/>
        </w:rPr>
        <w:t>진동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환경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조건을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포함한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정식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볼트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설계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절차를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최적화해야</w:t>
      </w:r>
      <w:r w:rsidR="00B60CAF">
        <w:rPr>
          <w:rFonts w:hint="eastAsia"/>
        </w:rPr>
        <w:t xml:space="preserve"> </w:t>
      </w:r>
      <w:r w:rsidR="00B60CAF">
        <w:rPr>
          <w:rFonts w:hint="eastAsia"/>
        </w:rPr>
        <w:t>한다</w:t>
      </w:r>
      <w:r w:rsidR="00B60CAF">
        <w:rPr>
          <w:rFonts w:hint="eastAsia"/>
        </w:rPr>
        <w:t>.</w:t>
      </w:r>
    </w:p>
    <w:p w14:paraId="71596EAF" w14:textId="77777777" w:rsidR="00B60CAF" w:rsidRDefault="00B60CAF" w:rsidP="0091501A">
      <w:pPr>
        <w:pStyle w:val="SectionTitle"/>
      </w:pPr>
    </w:p>
    <w:p w14:paraId="4680EF8D" w14:textId="2C93FA75" w:rsidR="00B60CAF" w:rsidRDefault="00B60CAF" w:rsidP="0091501A">
      <w:pPr>
        <w:pStyle w:val="SectionTitle"/>
      </w:pPr>
      <w:r w:rsidRPr="00B60CAF">
        <w:rPr>
          <w:noProof/>
        </w:rPr>
        <w:drawing>
          <wp:inline distT="0" distB="0" distL="0" distR="0" wp14:anchorId="43FC22BC" wp14:editId="22E3C082">
            <wp:extent cx="2371241" cy="1359446"/>
            <wp:effectExtent l="0" t="0" r="3810" b="0"/>
            <wp:docPr id="1700319956" name="그림 1" descr="라인, 그래프, 도표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19956" name="그림 1" descr="라인, 그래프, 도표, 스크린샷이(가) 표시된 사진&#10;&#10;AI가 생성한 콘텐츠는 부정확할 수 있습니다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3890" cy="13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7592D" w14:textId="2FFB72EA" w:rsidR="00B60CAF" w:rsidRPr="00B60CAF" w:rsidRDefault="00B60CAF" w:rsidP="0091501A">
      <w:pPr>
        <w:pStyle w:val="SectionTitle"/>
      </w:pPr>
      <w:r w:rsidRPr="00B60CAF">
        <w:rPr>
          <w:rFonts w:hint="eastAsia"/>
        </w:rPr>
        <w:t>그림</w:t>
      </w:r>
      <w:r w:rsidR="00AE2676">
        <w:rPr>
          <w:rFonts w:hint="eastAsia"/>
        </w:rPr>
        <w:t>8</w:t>
      </w:r>
      <w:r w:rsidRPr="00B60CAF">
        <w:rPr>
          <w:rFonts w:hint="eastAsia"/>
        </w:rPr>
        <w:t xml:space="preserve">) </w:t>
      </w:r>
      <w:r w:rsidRPr="00B60CAF">
        <w:rPr>
          <w:rFonts w:hint="eastAsia"/>
        </w:rPr>
        <w:t>요구</w:t>
      </w:r>
      <w:r w:rsidRPr="00B60CAF">
        <w:rPr>
          <w:rFonts w:hint="eastAsia"/>
        </w:rPr>
        <w:t xml:space="preserve"> </w:t>
      </w:r>
      <w:r w:rsidRPr="00B60CAF">
        <w:rPr>
          <w:rFonts w:hint="eastAsia"/>
        </w:rPr>
        <w:t>토크와</w:t>
      </w:r>
      <w:r w:rsidRPr="00B60CAF">
        <w:rPr>
          <w:rFonts w:hint="eastAsia"/>
        </w:rPr>
        <w:t xml:space="preserve"> </w:t>
      </w:r>
      <w:r w:rsidRPr="00B60CAF">
        <w:rPr>
          <w:rFonts w:hint="eastAsia"/>
        </w:rPr>
        <w:t>안전</w:t>
      </w:r>
      <w:r w:rsidR="008641A8">
        <w:rPr>
          <w:rFonts w:hint="eastAsia"/>
        </w:rPr>
        <w:t xml:space="preserve"> </w:t>
      </w:r>
      <w:r w:rsidRPr="00B60CAF">
        <w:rPr>
          <w:rFonts w:hint="eastAsia"/>
        </w:rPr>
        <w:t>결선</w:t>
      </w:r>
      <w:r w:rsidRPr="00B60CAF">
        <w:rPr>
          <w:rFonts w:hint="eastAsia"/>
        </w:rPr>
        <w:t xml:space="preserve"> </w:t>
      </w:r>
      <w:r w:rsidRPr="00B60CAF">
        <w:rPr>
          <w:rFonts w:hint="eastAsia"/>
        </w:rPr>
        <w:t>와이어</w:t>
      </w:r>
      <w:r w:rsidRPr="00B60CAF">
        <w:rPr>
          <w:rFonts w:hint="eastAsia"/>
        </w:rPr>
        <w:t xml:space="preserve"> </w:t>
      </w:r>
      <w:r w:rsidRPr="00B60CAF">
        <w:rPr>
          <w:rFonts w:hint="eastAsia"/>
        </w:rPr>
        <w:t>저항</w:t>
      </w:r>
      <w:r w:rsidR="008641A8">
        <w:rPr>
          <w:rFonts w:hint="eastAsia"/>
        </w:rPr>
        <w:t xml:space="preserve"> </w:t>
      </w:r>
      <w:r w:rsidRPr="00B60CAF">
        <w:rPr>
          <w:rFonts w:hint="eastAsia"/>
        </w:rPr>
        <w:t>토크</w:t>
      </w:r>
      <w:r w:rsidRPr="00B60CAF">
        <w:rPr>
          <w:rFonts w:hint="eastAsia"/>
        </w:rPr>
        <w:t xml:space="preserve"> </w:t>
      </w:r>
      <w:r w:rsidRPr="00B60CAF">
        <w:rPr>
          <w:rFonts w:hint="eastAsia"/>
        </w:rPr>
        <w:t>비교</w:t>
      </w:r>
    </w:p>
    <w:p w14:paraId="313F13F2" w14:textId="77777777" w:rsidR="00B60CAF" w:rsidRPr="00B60CAF" w:rsidRDefault="00B60CAF" w:rsidP="0091501A">
      <w:pPr>
        <w:pStyle w:val="SectionTitle"/>
      </w:pPr>
    </w:p>
    <w:p w14:paraId="60902B02" w14:textId="234E45A4" w:rsidR="00B60CAF" w:rsidRDefault="001A381B" w:rsidP="0091501A">
      <w:pPr>
        <w:pStyle w:val="SectionTitle"/>
      </w:pPr>
      <w:r>
        <w:rPr>
          <w:rFonts w:hint="eastAsia"/>
        </w:rPr>
        <w:t>그림</w:t>
      </w:r>
      <w:r>
        <w:rPr>
          <w:rFonts w:hint="eastAsia"/>
        </w:rPr>
        <w:t xml:space="preserve"> 8</w:t>
      </w:r>
      <w:r>
        <w:rPr>
          <w:rFonts w:hint="eastAsia"/>
        </w:rPr>
        <w:t>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압력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증가에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따른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볼트당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요구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토크와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와이어의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추정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저항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토크를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동시에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시각화한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결과이다</w:t>
      </w:r>
      <w:r w:rsidR="003A42CA" w:rsidRPr="003A42CA">
        <w:rPr>
          <w:rFonts w:hint="eastAsia"/>
        </w:rPr>
        <w:t xml:space="preserve">. </w:t>
      </w:r>
      <w:r w:rsidR="003A42CA" w:rsidRPr="003A42CA">
        <w:rPr>
          <w:rFonts w:hint="eastAsia"/>
        </w:rPr>
        <w:t>파란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곡선은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내부압력의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증가에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따라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볼트가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견뎌야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하는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요구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토크의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변화를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나타내며</w:t>
      </w:r>
      <w:r w:rsidR="003A42CA" w:rsidRPr="003A42CA">
        <w:rPr>
          <w:rFonts w:hint="eastAsia"/>
        </w:rPr>
        <w:t xml:space="preserve">, </w:t>
      </w:r>
      <w:r w:rsidR="003A42CA" w:rsidRPr="003A42CA">
        <w:rPr>
          <w:rFonts w:hint="eastAsia"/>
        </w:rPr>
        <w:t>점선은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코드에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입력한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간이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추정식을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통해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계산한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와이어의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반</w:t>
      </w:r>
      <w:r w:rsidR="008641A8">
        <w:rPr>
          <w:rFonts w:hint="eastAsia"/>
        </w:rPr>
        <w:t xml:space="preserve"> </w:t>
      </w:r>
      <w:r w:rsidR="003A42CA" w:rsidRPr="003A42CA">
        <w:rPr>
          <w:rFonts w:hint="eastAsia"/>
        </w:rPr>
        <w:t>회전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저항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토크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상한을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의미한다</w:t>
      </w:r>
      <w:r w:rsidR="003A42CA" w:rsidRPr="003A42CA">
        <w:rPr>
          <w:rFonts w:hint="eastAsia"/>
        </w:rPr>
        <w:t xml:space="preserve">. </w:t>
      </w:r>
      <w:r w:rsidR="003A42CA" w:rsidRPr="003A42CA">
        <w:rPr>
          <w:rFonts w:hint="eastAsia"/>
        </w:rPr>
        <w:t>이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점선은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와이어가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이상적인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조건에서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순간적으로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제공할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수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있는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최대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저항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능력을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단순화하여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표현한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것이다</w:t>
      </w:r>
      <w:r w:rsidR="003A42CA" w:rsidRPr="003A42CA">
        <w:rPr>
          <w:rFonts w:hint="eastAsia"/>
        </w:rPr>
        <w:t xml:space="preserve">. </w:t>
      </w:r>
      <w:r w:rsidR="003A42CA" w:rsidRPr="003A42CA">
        <w:rPr>
          <w:rFonts w:hint="eastAsia"/>
        </w:rPr>
        <w:t>항공정비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표준</w:t>
      </w:r>
      <w:r w:rsidR="003A42CA" w:rsidRPr="003A42CA">
        <w:rPr>
          <w:rFonts w:hint="eastAsia"/>
        </w:rPr>
        <w:t xml:space="preserve"> AC 43.13-1B</w:t>
      </w:r>
      <w:r w:rsidR="003A42CA" w:rsidRPr="003A42CA">
        <w:rPr>
          <w:rFonts w:hint="eastAsia"/>
        </w:rPr>
        <w:t>에서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규정하듯</w:t>
      </w:r>
      <w:r w:rsidR="003A42CA" w:rsidRPr="003A42CA">
        <w:rPr>
          <w:rFonts w:hint="eastAsia"/>
        </w:rPr>
        <w:t xml:space="preserve">, </w:t>
      </w:r>
      <w:r w:rsidR="003A42CA" w:rsidRPr="003A42CA">
        <w:rPr>
          <w:rFonts w:hint="eastAsia"/>
        </w:rPr>
        <w:t>안전</w:t>
      </w:r>
      <w:r w:rsidR="008641A8">
        <w:rPr>
          <w:rFonts w:hint="eastAsia"/>
        </w:rPr>
        <w:t xml:space="preserve"> </w:t>
      </w:r>
      <w:r w:rsidR="003A42CA" w:rsidRPr="003A42CA">
        <w:rPr>
          <w:rFonts w:hint="eastAsia"/>
        </w:rPr>
        <w:t>결선의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본래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목적은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역회전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억제와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풀림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방지이며</w:t>
      </w:r>
      <w:r w:rsidR="003A42CA" w:rsidRPr="003A42CA">
        <w:rPr>
          <w:rFonts w:hint="eastAsia"/>
        </w:rPr>
        <w:t xml:space="preserve">, </w:t>
      </w:r>
      <w:r w:rsidR="003A42CA" w:rsidRPr="003A42CA">
        <w:rPr>
          <w:rFonts w:hint="eastAsia"/>
        </w:rPr>
        <w:t>체결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토크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자체를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지지하는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것이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아니다</w:t>
      </w:r>
      <w:r w:rsidR="003A42CA" w:rsidRPr="003A42CA">
        <w:rPr>
          <w:rFonts w:hint="eastAsia"/>
        </w:rPr>
        <w:t xml:space="preserve">. </w:t>
      </w:r>
      <w:r w:rsidR="003A42CA" w:rsidRPr="003A42CA">
        <w:rPr>
          <w:rFonts w:hint="eastAsia"/>
        </w:rPr>
        <w:t>따라서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요구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토크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곡선이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와이어의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저항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토크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수평선을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넘어선다고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해서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와이어가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그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토크를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실제로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받아주어야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한다고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해석하는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것은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올바르지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않다</w:t>
      </w:r>
      <w:r w:rsidR="003A42CA" w:rsidRPr="003A42CA">
        <w:rPr>
          <w:rFonts w:hint="eastAsia"/>
        </w:rPr>
        <w:t xml:space="preserve">. </w:t>
      </w:r>
      <w:r w:rsidR="003A42CA" w:rsidRPr="003A42CA">
        <w:rPr>
          <w:rFonts w:hint="eastAsia"/>
        </w:rPr>
        <w:t>프리</w:t>
      </w:r>
      <w:r w:rsidR="008641A8">
        <w:rPr>
          <w:rFonts w:hint="eastAsia"/>
        </w:rPr>
        <w:t xml:space="preserve"> </w:t>
      </w:r>
      <w:r w:rsidR="003A42CA" w:rsidRPr="003A42CA">
        <w:rPr>
          <w:rFonts w:hint="eastAsia"/>
        </w:rPr>
        <w:t>로드는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반드시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볼트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체결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자체로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확보되어야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하며</w:t>
      </w:r>
      <w:r w:rsidR="003A42CA" w:rsidRPr="003A42CA">
        <w:rPr>
          <w:rFonts w:hint="eastAsia"/>
        </w:rPr>
        <w:t xml:space="preserve">, </w:t>
      </w:r>
      <w:r w:rsidR="003A42CA" w:rsidRPr="003A42CA">
        <w:rPr>
          <w:rFonts w:hint="eastAsia"/>
        </w:rPr>
        <w:t>와이어는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어디까지나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추가적인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잠금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보조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장치로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이해해야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한다</w:t>
      </w:r>
      <w:r w:rsidR="003A42CA" w:rsidRPr="003A42CA">
        <w:rPr>
          <w:rFonts w:hint="eastAsia"/>
        </w:rPr>
        <w:t xml:space="preserve">. </w:t>
      </w:r>
      <w:r w:rsidR="003A42CA" w:rsidRPr="003A42CA">
        <w:rPr>
          <w:rFonts w:hint="eastAsia"/>
        </w:rPr>
        <w:t>또한</w:t>
      </w:r>
      <w:r w:rsidR="003A42CA" w:rsidRPr="003A42CA">
        <w:rPr>
          <w:rFonts w:hint="eastAsia"/>
        </w:rPr>
        <w:t xml:space="preserve">, </w:t>
      </w:r>
      <w:r w:rsidR="003A42CA" w:rsidRPr="003A42CA">
        <w:rPr>
          <w:rFonts w:hint="eastAsia"/>
        </w:rPr>
        <w:t>코드에서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얻어진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간이선은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단순히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순간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저항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상한을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거칠게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추정한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값으로</w:t>
      </w:r>
      <w:r w:rsidR="003A42CA" w:rsidRPr="003A42CA">
        <w:rPr>
          <w:rFonts w:hint="eastAsia"/>
        </w:rPr>
        <w:t xml:space="preserve">, </w:t>
      </w:r>
      <w:r w:rsidR="003A42CA" w:rsidRPr="003A42CA">
        <w:rPr>
          <w:rFonts w:hint="eastAsia"/>
        </w:rPr>
        <w:t>실제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현장에서의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유효성은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꺾임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각</w:t>
      </w:r>
      <w:r w:rsidR="003A42CA" w:rsidRPr="003A42CA">
        <w:rPr>
          <w:rFonts w:hint="eastAsia"/>
        </w:rPr>
        <w:t xml:space="preserve">, </w:t>
      </w:r>
      <w:r w:rsidR="003A42CA" w:rsidRPr="003A42CA">
        <w:rPr>
          <w:rFonts w:hint="eastAsia"/>
        </w:rPr>
        <w:t>반복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피로</w:t>
      </w:r>
      <w:r w:rsidR="003A42CA" w:rsidRPr="003A42CA">
        <w:rPr>
          <w:rFonts w:hint="eastAsia"/>
        </w:rPr>
        <w:t xml:space="preserve">, </w:t>
      </w:r>
      <w:r w:rsidR="003A42CA" w:rsidRPr="003A42CA">
        <w:rPr>
          <w:rFonts w:hint="eastAsia"/>
        </w:rPr>
        <w:t>마찰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조건</w:t>
      </w:r>
      <w:r w:rsidR="003A42CA" w:rsidRPr="003A42CA">
        <w:rPr>
          <w:rFonts w:hint="eastAsia"/>
        </w:rPr>
        <w:t xml:space="preserve">, </w:t>
      </w:r>
      <w:r w:rsidR="003A42CA" w:rsidRPr="003A42CA">
        <w:rPr>
          <w:rFonts w:hint="eastAsia"/>
        </w:rPr>
        <w:t>설치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각도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및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재질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특성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등에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크게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좌우된다</w:t>
      </w:r>
      <w:r w:rsidR="003A42CA" w:rsidRPr="003A42CA">
        <w:rPr>
          <w:rFonts w:hint="eastAsia"/>
        </w:rPr>
        <w:t xml:space="preserve">. </w:t>
      </w:r>
      <w:r w:rsidR="003A42CA" w:rsidRPr="003A42CA">
        <w:rPr>
          <w:rFonts w:hint="eastAsia"/>
        </w:rPr>
        <w:t>따라서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본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시각화에서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제시된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와이어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저항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토크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값은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절대적인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안전</w:t>
      </w:r>
      <w:r w:rsidR="008641A8">
        <w:rPr>
          <w:rFonts w:hint="eastAsia"/>
        </w:rPr>
        <w:t xml:space="preserve"> </w:t>
      </w:r>
      <w:r w:rsidR="003A42CA" w:rsidRPr="003A42CA">
        <w:rPr>
          <w:rFonts w:hint="eastAsia"/>
        </w:rPr>
        <w:t>지표</w:t>
      </w:r>
      <w:r w:rsidR="008641A8">
        <w:rPr>
          <w:rFonts w:hint="eastAsia"/>
        </w:rPr>
        <w:t xml:space="preserve"> </w:t>
      </w:r>
      <w:r w:rsidR="003A42CA" w:rsidRPr="003A42CA">
        <w:rPr>
          <w:rFonts w:hint="eastAsia"/>
        </w:rPr>
        <w:t>라기</w:t>
      </w:r>
      <w:r w:rsidR="008641A8">
        <w:rPr>
          <w:rFonts w:hint="eastAsia"/>
        </w:rPr>
        <w:t xml:space="preserve"> </w:t>
      </w:r>
      <w:r w:rsidR="003A42CA" w:rsidRPr="003A42CA">
        <w:rPr>
          <w:rFonts w:hint="eastAsia"/>
        </w:rPr>
        <w:t>보다</w:t>
      </w:r>
      <w:r w:rsidR="003A42CA" w:rsidRPr="003A42CA">
        <w:rPr>
          <w:rFonts w:hint="eastAsia"/>
        </w:rPr>
        <w:t xml:space="preserve">, </w:t>
      </w:r>
      <w:r w:rsidR="003A42CA" w:rsidRPr="003A42CA">
        <w:rPr>
          <w:rFonts w:hint="eastAsia"/>
        </w:rPr>
        <w:t>비교</w:t>
      </w:r>
      <w:r w:rsidR="003A42CA">
        <w:rPr>
          <w:rFonts w:hint="eastAsia"/>
        </w:rPr>
        <w:t xml:space="preserve"> </w:t>
      </w:r>
      <w:r w:rsidR="003A42CA">
        <w:rPr>
          <w:rFonts w:hint="eastAsia"/>
        </w:rPr>
        <w:t>및</w:t>
      </w:r>
      <w:r w:rsid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참조용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보조선으로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해석하는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것이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바람직하다</w:t>
      </w:r>
      <w:r w:rsidR="003A42CA" w:rsidRPr="003A42CA">
        <w:rPr>
          <w:rFonts w:hint="eastAsia"/>
        </w:rPr>
        <w:t xml:space="preserve">. </w:t>
      </w:r>
      <w:r w:rsidR="003A42CA" w:rsidRPr="003A42CA">
        <w:rPr>
          <w:rFonts w:hint="eastAsia"/>
        </w:rPr>
        <w:t>이러한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점을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고려할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때</w:t>
      </w:r>
      <w:r w:rsidR="003A42CA" w:rsidRPr="003A42CA">
        <w:rPr>
          <w:rFonts w:hint="eastAsia"/>
        </w:rPr>
        <w:t xml:space="preserve">, </w:t>
      </w:r>
      <w:r w:rsidR="003A42CA" w:rsidRPr="003A42CA">
        <w:rPr>
          <w:rFonts w:hint="eastAsia"/>
        </w:rPr>
        <w:t>본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분석은</w:t>
      </w:r>
      <w:r w:rsidR="003A42CA" w:rsidRPr="003A42CA">
        <w:rPr>
          <w:rFonts w:hint="eastAsia"/>
        </w:rPr>
        <w:t xml:space="preserve"> </w:t>
      </w:r>
      <w:proofErr w:type="spellStart"/>
      <w:r w:rsidR="003A42CA" w:rsidRPr="003A42CA">
        <w:rPr>
          <w:rFonts w:hint="eastAsia"/>
        </w:rPr>
        <w:t>체결부</w:t>
      </w:r>
      <w:proofErr w:type="spellEnd"/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설계에서</w:t>
      </w:r>
      <w:r w:rsidR="003A42CA" w:rsidRPr="003A42CA">
        <w:rPr>
          <w:rFonts w:hint="eastAsia"/>
        </w:rPr>
        <w:t xml:space="preserve"> </w:t>
      </w:r>
      <w:proofErr w:type="spellStart"/>
      <w:r w:rsidR="003A42CA" w:rsidRPr="003A42CA">
        <w:rPr>
          <w:rFonts w:hint="eastAsia"/>
        </w:rPr>
        <w:t>안전결선이</w:t>
      </w:r>
      <w:proofErr w:type="spellEnd"/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차지하는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위치를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명확히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하고</w:t>
      </w:r>
      <w:r w:rsidR="003A42CA" w:rsidRPr="003A42CA">
        <w:rPr>
          <w:rFonts w:hint="eastAsia"/>
        </w:rPr>
        <w:t xml:space="preserve">, </w:t>
      </w:r>
      <w:r w:rsidR="003A42CA" w:rsidRPr="003A42CA">
        <w:rPr>
          <w:rFonts w:hint="eastAsia"/>
        </w:rPr>
        <w:t>볼트</w:t>
      </w:r>
      <w:r w:rsidR="003A42CA" w:rsidRPr="003A42CA">
        <w:rPr>
          <w:rFonts w:hint="eastAsia"/>
        </w:rPr>
        <w:t xml:space="preserve"> </w:t>
      </w:r>
      <w:proofErr w:type="spellStart"/>
      <w:r w:rsidR="003A42CA" w:rsidRPr="003A42CA">
        <w:rPr>
          <w:rFonts w:hint="eastAsia"/>
        </w:rPr>
        <w:t>프리로드</w:t>
      </w:r>
      <w:proofErr w:type="spellEnd"/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확보가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무엇보다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우선임을</w:t>
      </w:r>
      <w:r w:rsidR="003A42CA" w:rsidRPr="003A42CA">
        <w:rPr>
          <w:rFonts w:hint="eastAsia"/>
        </w:rPr>
        <w:t xml:space="preserve"> </w:t>
      </w:r>
      <w:r w:rsidR="003A42CA" w:rsidRPr="003A42CA">
        <w:rPr>
          <w:rFonts w:hint="eastAsia"/>
        </w:rPr>
        <w:t>강조한다</w:t>
      </w:r>
      <w:r w:rsidR="003A42CA" w:rsidRPr="003A42CA">
        <w:rPr>
          <w:rFonts w:hint="eastAsia"/>
        </w:rPr>
        <w:t>.</w:t>
      </w:r>
    </w:p>
    <w:p w14:paraId="75D99D6E" w14:textId="77777777" w:rsidR="00543C76" w:rsidRDefault="00543C76" w:rsidP="0091501A">
      <w:pPr>
        <w:pStyle w:val="SectionTitle"/>
      </w:pPr>
    </w:p>
    <w:p w14:paraId="29D6A3EB" w14:textId="0348E339" w:rsidR="00543C76" w:rsidRPr="003A42CA" w:rsidRDefault="00543C76" w:rsidP="0091501A">
      <w:pPr>
        <w:pStyle w:val="SectionTitle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통한</w:t>
      </w:r>
      <w:r>
        <w:rPr>
          <w:rFonts w:hint="eastAsia"/>
        </w:rPr>
        <w:t xml:space="preserve"> </w:t>
      </w:r>
      <w:r w:rsidRPr="00543C76">
        <w:rPr>
          <w:rFonts w:hint="eastAsia"/>
        </w:rPr>
        <w:t>시각화와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분석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결과를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통해</w:t>
      </w:r>
      <w:r w:rsidRPr="00543C76">
        <w:rPr>
          <w:rFonts w:hint="eastAsia"/>
        </w:rPr>
        <w:t xml:space="preserve">, </w:t>
      </w:r>
      <w:r w:rsidRPr="00543C76">
        <w:rPr>
          <w:rFonts w:hint="eastAsia"/>
        </w:rPr>
        <w:t>내부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압력과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유효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직경</w:t>
      </w:r>
      <w:r w:rsidRPr="00543C76">
        <w:rPr>
          <w:rFonts w:hint="eastAsia"/>
        </w:rPr>
        <w:t xml:space="preserve">, </w:t>
      </w:r>
      <w:r w:rsidRPr="00543C76">
        <w:rPr>
          <w:rFonts w:hint="eastAsia"/>
        </w:rPr>
        <w:t>볼트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조건</w:t>
      </w:r>
      <w:r w:rsidRPr="00543C76">
        <w:rPr>
          <w:rFonts w:hint="eastAsia"/>
        </w:rPr>
        <w:t xml:space="preserve">, </w:t>
      </w:r>
      <w:r w:rsidRPr="00543C76">
        <w:rPr>
          <w:rFonts w:hint="eastAsia"/>
        </w:rPr>
        <w:t>마찰계수</w:t>
      </w:r>
      <w:r w:rsidRPr="00543C76">
        <w:rPr>
          <w:rFonts w:hint="eastAsia"/>
        </w:rPr>
        <w:t xml:space="preserve">, </w:t>
      </w:r>
      <w:r w:rsidRPr="00543C76">
        <w:rPr>
          <w:rFonts w:hint="eastAsia"/>
        </w:rPr>
        <w:t>그리고</w:t>
      </w:r>
      <w:r w:rsidRPr="00543C76">
        <w:rPr>
          <w:rFonts w:hint="eastAsia"/>
        </w:rPr>
        <w:t xml:space="preserve"> </w:t>
      </w:r>
      <w:proofErr w:type="spellStart"/>
      <w:r w:rsidRPr="00543C76">
        <w:rPr>
          <w:rFonts w:hint="eastAsia"/>
        </w:rPr>
        <w:t>안전결선의</w:t>
      </w:r>
      <w:proofErr w:type="spellEnd"/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적용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여부가</w:t>
      </w:r>
      <w:r w:rsidRPr="00543C76">
        <w:rPr>
          <w:rFonts w:hint="eastAsia"/>
        </w:rPr>
        <w:t xml:space="preserve"> </w:t>
      </w:r>
      <w:proofErr w:type="spellStart"/>
      <w:r w:rsidRPr="00543C76">
        <w:rPr>
          <w:rFonts w:hint="eastAsia"/>
        </w:rPr>
        <w:t>체결부</w:t>
      </w:r>
      <w:proofErr w:type="spellEnd"/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설계에서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요구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토크에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큰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영향을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미친다는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사실을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확인하였다</w:t>
      </w:r>
      <w:r w:rsidRPr="00543C76">
        <w:rPr>
          <w:rFonts w:hint="eastAsia"/>
        </w:rPr>
        <w:t xml:space="preserve">. </w:t>
      </w:r>
      <w:r w:rsidRPr="00543C76">
        <w:rPr>
          <w:rFonts w:hint="eastAsia"/>
        </w:rPr>
        <w:t>특히</w:t>
      </w:r>
      <w:r w:rsidRPr="00543C76">
        <w:rPr>
          <w:rFonts w:hint="eastAsia"/>
        </w:rPr>
        <w:t xml:space="preserve">, </w:t>
      </w:r>
      <w:r w:rsidRPr="00543C76">
        <w:rPr>
          <w:rFonts w:hint="eastAsia"/>
        </w:rPr>
        <w:t>직경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증가가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토크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요구량을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압력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증가보다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훨씬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민감하게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변화시킨다는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점과</w:t>
      </w:r>
      <w:r w:rsidRPr="00543C76">
        <w:rPr>
          <w:rFonts w:hint="eastAsia"/>
        </w:rPr>
        <w:t xml:space="preserve">, </w:t>
      </w:r>
      <w:r w:rsidRPr="00543C76">
        <w:rPr>
          <w:rFonts w:hint="eastAsia"/>
        </w:rPr>
        <w:t>너트</w:t>
      </w:r>
      <w:r w:rsidRPr="00543C76">
        <w:rPr>
          <w:rFonts w:hint="eastAsia"/>
        </w:rPr>
        <w:t xml:space="preserve"> </w:t>
      </w:r>
      <w:proofErr w:type="spellStart"/>
      <w:r w:rsidRPr="00543C76">
        <w:rPr>
          <w:rFonts w:hint="eastAsia"/>
        </w:rPr>
        <w:t>팩터의</w:t>
      </w:r>
      <w:proofErr w:type="spellEnd"/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작은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변화가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체결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신뢰성에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큰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편차를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유발할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수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있다는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점은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실제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설계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단계에서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반드시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고려해야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할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핵심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요소임이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드러났다</w:t>
      </w:r>
      <w:r w:rsidRPr="00543C76">
        <w:rPr>
          <w:rFonts w:hint="eastAsia"/>
        </w:rPr>
        <w:t xml:space="preserve">. </w:t>
      </w:r>
      <w:r w:rsidRPr="00543C76">
        <w:rPr>
          <w:rFonts w:hint="eastAsia"/>
        </w:rPr>
        <w:t>또한</w:t>
      </w:r>
      <w:r w:rsidRPr="00543C76">
        <w:rPr>
          <w:rFonts w:hint="eastAsia"/>
        </w:rPr>
        <w:t xml:space="preserve">, </w:t>
      </w:r>
      <w:proofErr w:type="spellStart"/>
      <w:r w:rsidRPr="00543C76">
        <w:rPr>
          <w:rFonts w:hint="eastAsia"/>
        </w:rPr>
        <w:t>안전결선은</w:t>
      </w:r>
      <w:proofErr w:type="spellEnd"/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본질적으로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체결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토크를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지지하는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장치가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아닌</w:t>
      </w:r>
      <w:r w:rsidRPr="00543C76">
        <w:rPr>
          <w:rFonts w:hint="eastAsia"/>
        </w:rPr>
        <w:t>, 2</w:t>
      </w:r>
      <w:r w:rsidRPr="00543C76">
        <w:rPr>
          <w:rFonts w:hint="eastAsia"/>
        </w:rPr>
        <w:t>차적인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풀림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방지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장치임을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명확히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하여</w:t>
      </w:r>
      <w:r w:rsidRPr="00543C76">
        <w:rPr>
          <w:rFonts w:hint="eastAsia"/>
        </w:rPr>
        <w:t xml:space="preserve">, </w:t>
      </w:r>
      <w:proofErr w:type="spellStart"/>
      <w:r w:rsidRPr="00543C76">
        <w:rPr>
          <w:rFonts w:hint="eastAsia"/>
        </w:rPr>
        <w:t>프리로드</w:t>
      </w:r>
      <w:proofErr w:type="spellEnd"/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확보와</w:t>
      </w:r>
      <w:r w:rsidRPr="00543C76">
        <w:rPr>
          <w:rFonts w:hint="eastAsia"/>
        </w:rPr>
        <w:t xml:space="preserve"> </w:t>
      </w:r>
      <w:proofErr w:type="spellStart"/>
      <w:r w:rsidRPr="00543C76">
        <w:rPr>
          <w:rFonts w:hint="eastAsia"/>
        </w:rPr>
        <w:t>안전결선의</w:t>
      </w:r>
      <w:proofErr w:type="spellEnd"/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역할을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구분하는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것이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중요함을</w:t>
      </w:r>
      <w:r w:rsidRPr="00543C76">
        <w:rPr>
          <w:rFonts w:hint="eastAsia"/>
        </w:rPr>
        <w:t xml:space="preserve"> </w:t>
      </w:r>
      <w:r w:rsidRPr="00543C76">
        <w:rPr>
          <w:rFonts w:hint="eastAsia"/>
        </w:rPr>
        <w:t>보여주었다</w:t>
      </w:r>
      <w:r w:rsidRPr="00543C76">
        <w:rPr>
          <w:rFonts w:hint="eastAsia"/>
        </w:rPr>
        <w:t>.</w:t>
      </w:r>
    </w:p>
    <w:p w14:paraId="4DCFC4D9" w14:textId="77777777" w:rsidR="00543C76" w:rsidRDefault="00543C76" w:rsidP="0091501A">
      <w:pPr>
        <w:pStyle w:val="SectionTitle"/>
      </w:pPr>
    </w:p>
    <w:p w14:paraId="0750A57F" w14:textId="76D7BF38" w:rsidR="005B74D4" w:rsidRPr="00CE65C4" w:rsidRDefault="005B74D4" w:rsidP="0091501A">
      <w:pPr>
        <w:pStyle w:val="SectionTitle"/>
      </w:pPr>
      <w:r w:rsidRPr="00CE65C4">
        <w:rPr>
          <w:rFonts w:hint="eastAsia"/>
        </w:rPr>
        <w:t>결론</w:t>
      </w:r>
      <w:r w:rsidRPr="00CE65C4">
        <w:rPr>
          <w:rFonts w:hint="eastAsia"/>
        </w:rPr>
        <w:t>(</w:t>
      </w:r>
      <w:r w:rsidRPr="00CE65C4">
        <w:t>Conclusion)</w:t>
      </w:r>
    </w:p>
    <w:p w14:paraId="4EE4BEDB" w14:textId="23AD1CD8" w:rsidR="00131BF6" w:rsidRPr="0091501A" w:rsidRDefault="00131BF6" w:rsidP="0091501A">
      <w:pPr>
        <w:pStyle w:val="SectionTitle"/>
      </w:pPr>
      <w:r w:rsidRPr="0091501A">
        <w:rPr>
          <w:rFonts w:hint="eastAsia"/>
        </w:rPr>
        <w:t>본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연구는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이동형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액체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수소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저장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탱크의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체결부에서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발생할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있는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가스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누출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문제의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발생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빈도를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낮추기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위해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항공기와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군사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장비에서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사용되는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안전</w:t>
      </w:r>
      <w:r w:rsidR="008641A8" w:rsidRPr="0091501A">
        <w:rPr>
          <w:rFonts w:hint="eastAsia"/>
        </w:rPr>
        <w:t xml:space="preserve"> </w:t>
      </w:r>
      <w:r w:rsidRPr="0091501A">
        <w:rPr>
          <w:rFonts w:hint="eastAsia"/>
        </w:rPr>
        <w:t>결선을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적용한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수소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연료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운송용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밸브를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설계해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이를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정량적인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해석을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통해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검증했다</w:t>
      </w:r>
      <w:r w:rsidRPr="0091501A">
        <w:rPr>
          <w:rFonts w:hint="eastAsia"/>
        </w:rPr>
        <w:t xml:space="preserve">. </w:t>
      </w:r>
      <w:r w:rsidRPr="0091501A">
        <w:rPr>
          <w:rFonts w:hint="eastAsia"/>
        </w:rPr>
        <w:t>먼저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이동형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액체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수소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저장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탱크의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밸브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관련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시뮬레이션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결과</w:t>
      </w:r>
      <w:r w:rsidRPr="0091501A">
        <w:rPr>
          <w:rFonts w:hint="eastAsia"/>
        </w:rPr>
        <w:t xml:space="preserve">, </w:t>
      </w:r>
      <w:r w:rsidRPr="0091501A">
        <w:rPr>
          <w:rFonts w:hint="eastAsia"/>
        </w:rPr>
        <w:t>내부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압력과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유효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내경은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토크에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높은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영향력을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행사하는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lastRenderedPageBreak/>
        <w:t>것으로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확인되었다</w:t>
      </w:r>
      <w:r w:rsidRPr="0091501A">
        <w:rPr>
          <w:rFonts w:hint="eastAsia"/>
        </w:rPr>
        <w:t xml:space="preserve">. </w:t>
      </w:r>
      <w:r w:rsidRPr="0091501A">
        <w:rPr>
          <w:rFonts w:hint="eastAsia"/>
        </w:rPr>
        <w:t>또한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볼트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수와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직경의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조합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분석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결과</w:t>
      </w:r>
      <w:r w:rsidRPr="0091501A">
        <w:rPr>
          <w:rFonts w:hint="eastAsia"/>
        </w:rPr>
        <w:t xml:space="preserve">, </w:t>
      </w:r>
      <w:r w:rsidRPr="0091501A">
        <w:rPr>
          <w:rFonts w:hint="eastAsia"/>
        </w:rPr>
        <w:t>다수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소경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볼트는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강성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저하와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조립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복잡도의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수치가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높았으며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소수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다경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볼트는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이와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반대로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시공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효율이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낮았다</w:t>
      </w:r>
      <w:r w:rsidRPr="0091501A">
        <w:rPr>
          <w:rFonts w:hint="eastAsia"/>
        </w:rPr>
        <w:t xml:space="preserve">. </w:t>
      </w:r>
      <w:r w:rsidRPr="0091501A">
        <w:rPr>
          <w:rFonts w:hint="eastAsia"/>
        </w:rPr>
        <w:t>이러한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결과는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체결부를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디자인할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때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볼트의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크기와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수가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균형을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맞추도록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최적화가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필요하는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것을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의미한다고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볼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있다</w:t>
      </w:r>
      <w:r w:rsidRPr="0091501A">
        <w:rPr>
          <w:rFonts w:hint="eastAsia"/>
        </w:rPr>
        <w:t xml:space="preserve">. </w:t>
      </w:r>
      <w:r w:rsidRPr="0091501A">
        <w:rPr>
          <w:rFonts w:hint="eastAsia"/>
        </w:rPr>
        <w:t>한편</w:t>
      </w:r>
      <w:r w:rsidRPr="0091501A">
        <w:rPr>
          <w:rFonts w:hint="eastAsia"/>
        </w:rPr>
        <w:t xml:space="preserve">, </w:t>
      </w:r>
      <w:r w:rsidRPr="0091501A">
        <w:rPr>
          <w:rFonts w:hint="eastAsia"/>
        </w:rPr>
        <w:t>안전</w:t>
      </w:r>
      <w:r w:rsidR="008641A8" w:rsidRPr="0091501A">
        <w:rPr>
          <w:rFonts w:hint="eastAsia"/>
        </w:rPr>
        <w:t xml:space="preserve"> </w:t>
      </w:r>
      <w:r w:rsidRPr="0091501A">
        <w:rPr>
          <w:rFonts w:hint="eastAsia"/>
        </w:rPr>
        <w:t>결선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와이어의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저항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토크는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요구된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토크에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비해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낮은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수치를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기록하였다</w:t>
      </w:r>
      <w:r w:rsidRPr="0091501A">
        <w:rPr>
          <w:rFonts w:hint="eastAsia"/>
        </w:rPr>
        <w:t xml:space="preserve">. </w:t>
      </w:r>
      <w:r w:rsidRPr="0091501A">
        <w:rPr>
          <w:rFonts w:hint="eastAsia"/>
        </w:rPr>
        <w:t>이는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안전</w:t>
      </w:r>
      <w:r w:rsidR="008641A8" w:rsidRPr="0091501A">
        <w:rPr>
          <w:rFonts w:hint="eastAsia"/>
        </w:rPr>
        <w:t xml:space="preserve"> </w:t>
      </w:r>
      <w:r w:rsidRPr="0091501A">
        <w:rPr>
          <w:rFonts w:hint="eastAsia"/>
        </w:rPr>
        <w:t>결선이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풀림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방지의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역할을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성실히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수행하고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있다는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지표가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된다</w:t>
      </w:r>
      <w:r w:rsidRPr="0091501A">
        <w:rPr>
          <w:rFonts w:hint="eastAsia"/>
        </w:rPr>
        <w:t xml:space="preserve">. </w:t>
      </w:r>
      <w:r w:rsidRPr="0091501A">
        <w:rPr>
          <w:rFonts w:hint="eastAsia"/>
        </w:rPr>
        <w:t>정리하자면</w:t>
      </w:r>
      <w:r w:rsidRPr="0091501A">
        <w:rPr>
          <w:rFonts w:hint="eastAsia"/>
        </w:rPr>
        <w:t xml:space="preserve">, </w:t>
      </w:r>
      <w:r w:rsidRPr="0091501A">
        <w:rPr>
          <w:rFonts w:hint="eastAsia"/>
        </w:rPr>
        <w:t>위와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같은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시뮬레이션을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통한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분석을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통해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안전</w:t>
      </w:r>
      <w:r w:rsidR="008641A8" w:rsidRPr="0091501A">
        <w:rPr>
          <w:rFonts w:hint="eastAsia"/>
        </w:rPr>
        <w:t xml:space="preserve"> </w:t>
      </w:r>
      <w:r w:rsidRPr="0091501A">
        <w:rPr>
          <w:rFonts w:hint="eastAsia"/>
        </w:rPr>
        <w:t>결선의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도입에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대한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근거를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제시했으며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그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과정에서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수치적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검증이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되었다는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점에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의미가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있다</w:t>
      </w:r>
      <w:r w:rsidRPr="0091501A">
        <w:rPr>
          <w:rFonts w:hint="eastAsia"/>
        </w:rPr>
        <w:t xml:space="preserve">. </w:t>
      </w:r>
      <w:r w:rsidRPr="0091501A">
        <w:rPr>
          <w:rFonts w:hint="eastAsia"/>
        </w:rPr>
        <w:t>특히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실험에서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사용된</w:t>
      </w:r>
      <w:r w:rsidRPr="0091501A">
        <w:rPr>
          <w:rFonts w:hint="eastAsia"/>
        </w:rPr>
        <w:t xml:space="preserve"> 316L </w:t>
      </w:r>
      <w:r w:rsidRPr="0091501A">
        <w:rPr>
          <w:rFonts w:hint="eastAsia"/>
        </w:rPr>
        <w:t>스테인리스강을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활용한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구조는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장기적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피로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환경에서도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높은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안정성을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기대할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있다</w:t>
      </w:r>
      <w:r w:rsidRPr="0091501A">
        <w:rPr>
          <w:rFonts w:hint="eastAsia"/>
        </w:rPr>
        <w:t xml:space="preserve">. </w:t>
      </w:r>
      <w:r w:rsidRPr="0091501A">
        <w:rPr>
          <w:rFonts w:hint="eastAsia"/>
        </w:rPr>
        <w:t>이러한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연구는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수소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인프라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구성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가스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누출의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심각성을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인지하고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표준화된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체결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절차를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구성하며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가이드라인을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제공할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수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있다는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점에서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기초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자료로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활용될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여지가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있다고</w:t>
      </w:r>
      <w:r w:rsidRPr="0091501A">
        <w:rPr>
          <w:rFonts w:hint="eastAsia"/>
        </w:rPr>
        <w:t xml:space="preserve"> </w:t>
      </w:r>
      <w:r w:rsidRPr="0091501A">
        <w:rPr>
          <w:rFonts w:hint="eastAsia"/>
        </w:rPr>
        <w:t>생각한다</w:t>
      </w:r>
      <w:r w:rsidRPr="0091501A">
        <w:rPr>
          <w:rFonts w:hint="eastAsia"/>
        </w:rPr>
        <w:t>.</w:t>
      </w:r>
    </w:p>
    <w:p w14:paraId="54145D53" w14:textId="77777777" w:rsidR="00131BF6" w:rsidRDefault="00131BF6" w:rsidP="0091501A">
      <w:pPr>
        <w:pStyle w:val="SectionTitle"/>
      </w:pPr>
    </w:p>
    <w:p w14:paraId="2D15C568" w14:textId="77777777" w:rsidR="001A381B" w:rsidRPr="00D94A23" w:rsidRDefault="001A381B" w:rsidP="0091501A">
      <w:pPr>
        <w:pStyle w:val="SectionTitle"/>
        <w:rPr>
          <w:rFonts w:hint="eastAsia"/>
        </w:rPr>
      </w:pPr>
    </w:p>
    <w:p w14:paraId="4EB2AF30" w14:textId="236ED39E" w:rsidR="00A63045" w:rsidRPr="00A63045" w:rsidRDefault="005B7DD9" w:rsidP="0091501A">
      <w:pPr>
        <w:pStyle w:val="SectionTitle"/>
      </w:pPr>
      <w:r w:rsidRPr="00A63045">
        <w:t>REFERENCES</w:t>
      </w:r>
    </w:p>
    <w:p w14:paraId="37F7AB2A" w14:textId="07739411" w:rsidR="00A63045" w:rsidRDefault="00E14B3D" w:rsidP="0091501A">
      <w:pPr>
        <w:pStyle w:val="SectionTitle"/>
        <w:numPr>
          <w:ilvl w:val="0"/>
          <w:numId w:val="11"/>
        </w:numPr>
      </w:pPr>
      <w:r w:rsidRPr="00E14B3D">
        <w:t xml:space="preserve">Safety of hydrogen storage and transportation: An overview on mechanisms, techniques, and challenges (Hao Li, </w:t>
      </w:r>
      <w:proofErr w:type="spellStart"/>
      <w:r w:rsidRPr="00E14B3D">
        <w:t>Xuewen</w:t>
      </w:r>
      <w:proofErr w:type="spellEnd"/>
      <w:r w:rsidRPr="00E14B3D">
        <w:t xml:space="preserve"> Cao, Yang Liu, </w:t>
      </w:r>
      <w:proofErr w:type="spellStart"/>
      <w:r w:rsidRPr="00E14B3D">
        <w:t>Yanbo</w:t>
      </w:r>
      <w:proofErr w:type="spellEnd"/>
      <w:r w:rsidRPr="00E14B3D">
        <w:t xml:space="preserve"> Shao, Zilong Nan, Lin Teng, </w:t>
      </w:r>
      <w:proofErr w:type="spellStart"/>
      <w:r w:rsidRPr="00E14B3D">
        <w:t>Wenshan</w:t>
      </w:r>
      <w:proofErr w:type="spellEnd"/>
      <w:r w:rsidRPr="00E14B3D">
        <w:t xml:space="preserve"> Peng, Jiang Bian) https://www.sciencedirect.com/science/article/pii/S2352484722008332</w:t>
      </w:r>
    </w:p>
    <w:p w14:paraId="336E4539" w14:textId="2927E7CF" w:rsidR="00A63045" w:rsidRPr="00E14B3D" w:rsidRDefault="00E14B3D" w:rsidP="0091501A">
      <w:pPr>
        <w:pStyle w:val="SectionTitle"/>
        <w:numPr>
          <w:ilvl w:val="0"/>
          <w:numId w:val="11"/>
        </w:numPr>
      </w:pPr>
      <w:r w:rsidRPr="00E14B3D">
        <w:t>Fastener Design Manual (Richard T. Barrett) https://ntrs.nasa.gov/api/citations/19900009424/downloads/19900009424.pdf</w:t>
      </w:r>
    </w:p>
    <w:p w14:paraId="286262D1" w14:textId="2A064CC4" w:rsidR="00A63045" w:rsidRDefault="00E14B3D" w:rsidP="0091501A">
      <w:pPr>
        <w:pStyle w:val="SectionTitle"/>
        <w:numPr>
          <w:ilvl w:val="0"/>
          <w:numId w:val="11"/>
        </w:numPr>
      </w:pPr>
      <w:r w:rsidRPr="00E14B3D">
        <w:t>Safety demands for automotive hydrogen storage systems (Rybin, H. et al.) https://conference.ing.unipi.it/ichs2005/Papers/220117.pdf</w:t>
      </w:r>
    </w:p>
    <w:p w14:paraId="45CC94A5" w14:textId="61F0E25B" w:rsidR="00A63045" w:rsidRPr="00A63045" w:rsidRDefault="00E14B3D" w:rsidP="00A63045">
      <w:pPr>
        <w:pStyle w:val="ab"/>
        <w:numPr>
          <w:ilvl w:val="0"/>
          <w:numId w:val="11"/>
        </w:numPr>
        <w:rPr>
          <w:lang w:eastAsia="ko-KR"/>
        </w:rPr>
        <w:sectPr w:rsidR="00A63045" w:rsidRPr="00A63045" w:rsidSect="0059312F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  <w:r w:rsidRPr="00E14B3D">
        <w:rPr>
          <w:lang w:eastAsia="ko-KR"/>
        </w:rPr>
        <w:t>The Challenges of Hydrogen Storage on a Large Scale (Rambert, O., Febvre, L.) https://hysafe.info/uploads/papers/2021/189.pdf</w:t>
      </w:r>
    </w:p>
    <w:p w14:paraId="546F47E5" w14:textId="77777777" w:rsidR="00A63045" w:rsidRPr="00A63045" w:rsidRDefault="00A63045" w:rsidP="00A63045">
      <w:pPr>
        <w:rPr>
          <w:lang w:eastAsia="ko-KR"/>
        </w:rPr>
        <w:sectPr w:rsidR="00A63045" w:rsidRPr="00A63045" w:rsidSect="0059312F">
          <w:type w:val="continuous"/>
          <w:pgSz w:w="12240" w:h="15840"/>
          <w:pgMar w:top="720" w:right="1094" w:bottom="950" w:left="1094" w:header="720" w:footer="720" w:gutter="0"/>
          <w:cols w:space="461"/>
        </w:sectPr>
      </w:pPr>
    </w:p>
    <w:p w14:paraId="2B5B506B" w14:textId="77777777" w:rsidR="00433C67" w:rsidRPr="00C45E7B" w:rsidRDefault="00433C67" w:rsidP="00686682">
      <w:pPr>
        <w:spacing w:after="240"/>
        <w:rPr>
          <w:rFonts w:ascii="Arno Pro" w:hAnsi="Arno Pro"/>
          <w:lang w:eastAsia="ko-KR"/>
        </w:rPr>
      </w:pPr>
    </w:p>
    <w:sectPr w:rsidR="00433C67" w:rsidRPr="00C45E7B" w:rsidSect="0059312F">
      <w:headerReference w:type="even" r:id="rId18"/>
      <w:footerReference w:type="even" r:id="rId19"/>
      <w:footerReference w:type="default" r:id="rId20"/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BCD72" w14:textId="77777777" w:rsidR="006259D6" w:rsidRDefault="006259D6">
      <w:r>
        <w:separator/>
      </w:r>
    </w:p>
    <w:p w14:paraId="2285591F" w14:textId="77777777" w:rsidR="006259D6" w:rsidRDefault="006259D6"/>
  </w:endnote>
  <w:endnote w:type="continuationSeparator" w:id="0">
    <w:p w14:paraId="787AD6FE" w14:textId="77777777" w:rsidR="006259D6" w:rsidRDefault="006259D6">
      <w:r>
        <w:continuationSeparator/>
      </w:r>
    </w:p>
    <w:p w14:paraId="1B96C3FD" w14:textId="77777777" w:rsidR="006259D6" w:rsidRDefault="006259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New York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yriad Pro Light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no Pro">
    <w:altName w:val="Times New Roman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KoPubWorldBatang Light">
    <w:altName w:val="맑은 고딕"/>
    <w:panose1 w:val="020B0604020202020204"/>
    <w:charset w:val="81"/>
    <w:family w:val="auto"/>
    <w:pitch w:val="variable"/>
    <w:sig w:usb0="B000AABF" w:usb1="79D7FCFB" w:usb2="00000010" w:usb3="00000000" w:csb0="002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 Bold">
    <w:altName w:val="Helvetica Neue Light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KoPubWorldBatang Medium">
    <w:altName w:val="맑은 고딕"/>
    <w:panose1 w:val="020B0604020202020204"/>
    <w:charset w:val="81"/>
    <w:family w:val="auto"/>
    <w:pitch w:val="variable"/>
    <w:sig w:usb0="B000AABF" w:usb1="79D7FCFB" w:usb2="00000010" w:usb3="00000000" w:csb0="002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0A20D" w14:textId="77777777" w:rsidR="008603FB" w:rsidRDefault="005B7DD9">
    <w:pPr>
      <w:framePr w:wrap="around" w:vAnchor="text" w:hAnchor="margin" w:xAlign="right" w:y="1"/>
      <w:rPr>
        <w:rStyle w:val="a8"/>
      </w:rPr>
    </w:pPr>
    <w:r>
      <w:rPr>
        <w:rStyle w:val="a8"/>
      </w:rPr>
      <w:t xml:space="preserve">PAGE  </w:t>
    </w:r>
    <w:r>
      <w:rPr>
        <w:rStyle w:val="a8"/>
        <w:noProof/>
      </w:rPr>
      <w:t>2</w:t>
    </w:r>
  </w:p>
  <w:p w14:paraId="1BF5AC55" w14:textId="77777777" w:rsidR="008603FB" w:rsidRDefault="008603FB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A7D84" w14:textId="77777777" w:rsidR="008603FB" w:rsidRDefault="008603FB">
    <w:pPr>
      <w:ind w:right="360"/>
      <w:rPr>
        <w:lang w:eastAsia="ko-K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31833" w14:textId="77777777" w:rsidR="008603FB" w:rsidRDefault="005B7DD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5F344A4C" w14:textId="77777777" w:rsidR="008603FB" w:rsidRDefault="008603FB">
    <w:pPr>
      <w:pStyle w:val="a7"/>
      <w:ind w:right="360"/>
    </w:pPr>
  </w:p>
  <w:p w14:paraId="7413236B" w14:textId="77777777" w:rsidR="008603FB" w:rsidRDefault="008603F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11173" w14:textId="77777777" w:rsidR="008603FB" w:rsidRDefault="005B7DD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14:paraId="09B72B78" w14:textId="77777777" w:rsidR="008603FB" w:rsidRDefault="008603FB">
    <w:pPr>
      <w:pStyle w:val="a7"/>
      <w:ind w:right="360"/>
    </w:pPr>
  </w:p>
  <w:p w14:paraId="530B4108" w14:textId="77777777" w:rsidR="008603FB" w:rsidRDefault="008603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38D09" w14:textId="77777777" w:rsidR="006259D6" w:rsidRDefault="006259D6">
      <w:r>
        <w:separator/>
      </w:r>
    </w:p>
    <w:p w14:paraId="2EB64E10" w14:textId="77777777" w:rsidR="006259D6" w:rsidRDefault="006259D6"/>
  </w:footnote>
  <w:footnote w:type="continuationSeparator" w:id="0">
    <w:p w14:paraId="29783CB4" w14:textId="77777777" w:rsidR="006259D6" w:rsidRDefault="006259D6">
      <w:r>
        <w:continuationSeparator/>
      </w:r>
    </w:p>
    <w:p w14:paraId="04BD96D7" w14:textId="77777777" w:rsidR="006259D6" w:rsidRDefault="006259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BC07C" w14:textId="77777777" w:rsidR="007424F8" w:rsidRDefault="00CC3375">
    <w:pPr>
      <w:pStyle w:val="ac"/>
    </w:pPr>
    <w:r w:rsidRPr="00CC3375">
      <w:rPr>
        <w:noProof/>
      </w:rPr>
      <w:drawing>
        <wp:inline distT="0" distB="0" distL="0" distR="0" wp14:anchorId="3D5B4EBF" wp14:editId="72E8C70E">
          <wp:extent cx="714615" cy="348990"/>
          <wp:effectExtent l="0" t="0" r="0" b="0"/>
          <wp:docPr id="924720947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601AC" w14:textId="77777777" w:rsidR="008603FB" w:rsidRDefault="008603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42C6A"/>
    <w:multiLevelType w:val="multilevel"/>
    <w:tmpl w:val="2550B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5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6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44FC4855"/>
    <w:multiLevelType w:val="hybridMultilevel"/>
    <w:tmpl w:val="A9AC9B04"/>
    <w:lvl w:ilvl="0" w:tplc="840A1136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535B1219"/>
    <w:multiLevelType w:val="multilevel"/>
    <w:tmpl w:val="05723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F170BE"/>
    <w:multiLevelType w:val="multilevel"/>
    <w:tmpl w:val="DB5E3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37386D"/>
    <w:multiLevelType w:val="hybridMultilevel"/>
    <w:tmpl w:val="F472763E"/>
    <w:lvl w:ilvl="0" w:tplc="A97684B4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536C6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2E3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B614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8421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CAE2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085A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A2D0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BC93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9543325">
    <w:abstractNumId w:val="5"/>
  </w:num>
  <w:num w:numId="2" w16cid:durableId="1196163525">
    <w:abstractNumId w:val="3"/>
  </w:num>
  <w:num w:numId="3" w16cid:durableId="194660388">
    <w:abstractNumId w:val="6"/>
  </w:num>
  <w:num w:numId="4" w16cid:durableId="1564026310">
    <w:abstractNumId w:val="4"/>
  </w:num>
  <w:num w:numId="5" w16cid:durableId="1913268697">
    <w:abstractNumId w:val="2"/>
  </w:num>
  <w:num w:numId="6" w16cid:durableId="496774039">
    <w:abstractNumId w:val="1"/>
  </w:num>
  <w:num w:numId="7" w16cid:durableId="1887451173">
    <w:abstractNumId w:val="9"/>
  </w:num>
  <w:num w:numId="8" w16cid:durableId="2146122295">
    <w:abstractNumId w:val="0"/>
    <w:lvlOverride w:ilvl="0">
      <w:lvl w:ilvl="0">
        <w:numFmt w:val="upperRoman"/>
        <w:lvlText w:val="%1."/>
        <w:lvlJc w:val="right"/>
      </w:lvl>
    </w:lvlOverride>
  </w:num>
  <w:num w:numId="9" w16cid:durableId="1287472200">
    <w:abstractNumId w:val="10"/>
  </w:num>
  <w:num w:numId="10" w16cid:durableId="663700124">
    <w:abstractNumId w:val="8"/>
  </w:num>
  <w:num w:numId="11" w16cid:durableId="1965476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AF4C72"/>
    <w:rsid w:val="00007A9A"/>
    <w:rsid w:val="00090B12"/>
    <w:rsid w:val="000B1085"/>
    <w:rsid w:val="000C4E79"/>
    <w:rsid w:val="00111E62"/>
    <w:rsid w:val="00131BF6"/>
    <w:rsid w:val="00181743"/>
    <w:rsid w:val="001872DC"/>
    <w:rsid w:val="001A381B"/>
    <w:rsid w:val="00211B91"/>
    <w:rsid w:val="00214F76"/>
    <w:rsid w:val="002C6797"/>
    <w:rsid w:val="002E6AE0"/>
    <w:rsid w:val="002E6D06"/>
    <w:rsid w:val="0030420B"/>
    <w:rsid w:val="0032272C"/>
    <w:rsid w:val="0033723C"/>
    <w:rsid w:val="00342F12"/>
    <w:rsid w:val="00345412"/>
    <w:rsid w:val="00363641"/>
    <w:rsid w:val="00365D78"/>
    <w:rsid w:val="00366E72"/>
    <w:rsid w:val="003A42CA"/>
    <w:rsid w:val="003B16DB"/>
    <w:rsid w:val="00433C67"/>
    <w:rsid w:val="00460ECC"/>
    <w:rsid w:val="004647AF"/>
    <w:rsid w:val="0046582F"/>
    <w:rsid w:val="004C682C"/>
    <w:rsid w:val="00502078"/>
    <w:rsid w:val="00514A13"/>
    <w:rsid w:val="00543C76"/>
    <w:rsid w:val="00567C86"/>
    <w:rsid w:val="005816B8"/>
    <w:rsid w:val="0059096D"/>
    <w:rsid w:val="00590AB9"/>
    <w:rsid w:val="00590F44"/>
    <w:rsid w:val="0059312F"/>
    <w:rsid w:val="005B74D4"/>
    <w:rsid w:val="005B7DD9"/>
    <w:rsid w:val="006259D6"/>
    <w:rsid w:val="00625ADA"/>
    <w:rsid w:val="00634AD9"/>
    <w:rsid w:val="00635AA7"/>
    <w:rsid w:val="00647728"/>
    <w:rsid w:val="00647E73"/>
    <w:rsid w:val="00661C04"/>
    <w:rsid w:val="00686682"/>
    <w:rsid w:val="006921F9"/>
    <w:rsid w:val="006B0956"/>
    <w:rsid w:val="006C0643"/>
    <w:rsid w:val="006C610A"/>
    <w:rsid w:val="00710D1E"/>
    <w:rsid w:val="0072681D"/>
    <w:rsid w:val="007303E8"/>
    <w:rsid w:val="00741694"/>
    <w:rsid w:val="007424F8"/>
    <w:rsid w:val="00757F2A"/>
    <w:rsid w:val="007A09F1"/>
    <w:rsid w:val="007E62FE"/>
    <w:rsid w:val="007F5836"/>
    <w:rsid w:val="0081087B"/>
    <w:rsid w:val="008225CF"/>
    <w:rsid w:val="008348A2"/>
    <w:rsid w:val="008401F3"/>
    <w:rsid w:val="00851603"/>
    <w:rsid w:val="008603FB"/>
    <w:rsid w:val="008641A8"/>
    <w:rsid w:val="008760A5"/>
    <w:rsid w:val="008A7A41"/>
    <w:rsid w:val="008F0BF3"/>
    <w:rsid w:val="00900D82"/>
    <w:rsid w:val="0091501A"/>
    <w:rsid w:val="0092658E"/>
    <w:rsid w:val="00955BFF"/>
    <w:rsid w:val="00960616"/>
    <w:rsid w:val="009A05E7"/>
    <w:rsid w:val="009B2FCA"/>
    <w:rsid w:val="00A232AE"/>
    <w:rsid w:val="00A4785C"/>
    <w:rsid w:val="00A62F11"/>
    <w:rsid w:val="00A63045"/>
    <w:rsid w:val="00A96B8E"/>
    <w:rsid w:val="00AA288D"/>
    <w:rsid w:val="00AE2676"/>
    <w:rsid w:val="00AE286B"/>
    <w:rsid w:val="00AF4C72"/>
    <w:rsid w:val="00B03F78"/>
    <w:rsid w:val="00B60CAF"/>
    <w:rsid w:val="00BD4983"/>
    <w:rsid w:val="00C636CB"/>
    <w:rsid w:val="00CA063F"/>
    <w:rsid w:val="00CB4E08"/>
    <w:rsid w:val="00CC3375"/>
    <w:rsid w:val="00CE65C4"/>
    <w:rsid w:val="00CF68EA"/>
    <w:rsid w:val="00D0367B"/>
    <w:rsid w:val="00D3017C"/>
    <w:rsid w:val="00D41958"/>
    <w:rsid w:val="00D43768"/>
    <w:rsid w:val="00D50690"/>
    <w:rsid w:val="00D569CD"/>
    <w:rsid w:val="00D805AD"/>
    <w:rsid w:val="00D86535"/>
    <w:rsid w:val="00D87824"/>
    <w:rsid w:val="00D94A23"/>
    <w:rsid w:val="00D9551E"/>
    <w:rsid w:val="00DB6BEC"/>
    <w:rsid w:val="00DF45E1"/>
    <w:rsid w:val="00E05478"/>
    <w:rsid w:val="00E14B3D"/>
    <w:rsid w:val="00E14E35"/>
    <w:rsid w:val="00E33B64"/>
    <w:rsid w:val="00E37D76"/>
    <w:rsid w:val="00E451D1"/>
    <w:rsid w:val="00E56896"/>
    <w:rsid w:val="00E74466"/>
    <w:rsid w:val="00E82F2E"/>
    <w:rsid w:val="00E9076F"/>
    <w:rsid w:val="00E94E7C"/>
    <w:rsid w:val="00EA0DDD"/>
    <w:rsid w:val="00EE748B"/>
    <w:rsid w:val="00EF02C6"/>
    <w:rsid w:val="00EF0F7A"/>
    <w:rsid w:val="00F26EDB"/>
    <w:rsid w:val="00F34779"/>
    <w:rsid w:val="00F375A9"/>
    <w:rsid w:val="00F47C68"/>
    <w:rsid w:val="00FB60B3"/>
    <w:rsid w:val="00FC4782"/>
    <w:rsid w:val="00FF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E7FD68"/>
  <w14:defaultImageDpi w14:val="300"/>
  <w15:docId w15:val="{D24834AE-831D-4C16-8BE2-86F8FC121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바탕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1">
    <w:name w:val="heading 1"/>
    <w:basedOn w:val="a"/>
    <w:next w:val="a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2">
    <w:name w:val="heading 2"/>
    <w:basedOn w:val="a"/>
    <w:next w:val="a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3">
    <w:name w:val="heading 3"/>
    <w:basedOn w:val="a"/>
    <w:next w:val="a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E65C4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next w:val="a"/>
    <w:autoRedefine/>
    <w:rsid w:val="00A63045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a"/>
    <w:autoRedefine/>
    <w:rsid w:val="00796B80"/>
    <w:pPr>
      <w:spacing w:after="60"/>
      <w:ind w:firstLine="180"/>
    </w:pPr>
    <w:rPr>
      <w:rFonts w:ascii="Arno Pro" w:hAnsi="Arno Pro"/>
      <w:kern w:val="21"/>
      <w:sz w:val="21"/>
    </w:rPr>
  </w:style>
  <w:style w:type="paragraph" w:customStyle="1" w:styleId="BATitle">
    <w:name w:val="BA_Title"/>
    <w:basedOn w:val="a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a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a"/>
    <w:next w:val="BIEmailAddress"/>
    <w:autoRedefine/>
    <w:rsid w:val="00E33B64"/>
    <w:pPr>
      <w:spacing w:after="60"/>
      <w:jc w:val="left"/>
    </w:pPr>
    <w:rPr>
      <w:rFonts w:ascii="KoPubWorldBatang Light" w:eastAsia="KoPubWorldBatang Light" w:hAnsi="KoPubWorldBatang Light" w:cs="KoPubWorldBatang Light"/>
      <w:kern w:val="22"/>
      <w:sz w:val="20"/>
      <w:lang w:eastAsia="ko-KR"/>
    </w:rPr>
  </w:style>
  <w:style w:type="paragraph" w:customStyle="1" w:styleId="BIEmailAddress">
    <w:name w:val="BI_Email_Address"/>
    <w:basedOn w:val="a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a"/>
    <w:next w:val="a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a"/>
    <w:next w:val="TAMainText"/>
    <w:link w:val="AuthorInformationTitle"/>
    <w:autoRedefine/>
    <w:rsid w:val="00BC40FF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21"/>
    </w:rPr>
  </w:style>
  <w:style w:type="paragraph" w:customStyle="1" w:styleId="SectionContent">
    <w:name w:val="Section_Content"/>
    <w:basedOn w:val="a"/>
    <w:next w:val="a"/>
    <w:autoRedefine/>
    <w:rsid w:val="00796B80"/>
    <w:pPr>
      <w:spacing w:after="0"/>
    </w:pPr>
    <w:rPr>
      <w:rFonts w:ascii="Arno Pro" w:hAnsi="Arno Pro"/>
      <w:kern w:val="20"/>
      <w:sz w:val="20"/>
    </w:rPr>
  </w:style>
  <w:style w:type="paragraph" w:customStyle="1" w:styleId="VCSchemeTitle">
    <w:name w:val="VC_Scheme_Title"/>
    <w:basedOn w:val="a"/>
    <w:next w:val="a"/>
    <w:autoRedefine/>
    <w:rsid w:val="00796B80"/>
    <w:pPr>
      <w:spacing w:after="180"/>
    </w:pPr>
    <w:rPr>
      <w:rFonts w:ascii="Arno Pro" w:hAnsi="Arno Pro"/>
      <w:b/>
      <w:kern w:val="21"/>
      <w:sz w:val="21"/>
    </w:rPr>
  </w:style>
  <w:style w:type="paragraph" w:customStyle="1" w:styleId="VDTableTitle">
    <w:name w:val="VD_Table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a"/>
    <w:next w:val="a"/>
    <w:autoRedefine/>
    <w:rsid w:val="00796B80"/>
    <w:pPr>
      <w:spacing w:before="200" w:after="120"/>
    </w:pPr>
    <w:rPr>
      <w:rFonts w:ascii="Arno Pro" w:hAnsi="Arno Pro"/>
      <w:kern w:val="20"/>
      <w:sz w:val="20"/>
    </w:rPr>
  </w:style>
  <w:style w:type="paragraph" w:customStyle="1" w:styleId="VBChartTitle">
    <w:name w:val="VB_Chart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CChartFootnote">
    <w:name w:val="FC_Chart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DSchemeFootnote">
    <w:name w:val="FD_Scheme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TCTableBody">
    <w:name w:val="TC_Table_Body"/>
    <w:basedOn w:val="a"/>
    <w:next w:val="a"/>
    <w:autoRedefine/>
    <w:rsid w:val="00796B80"/>
    <w:pPr>
      <w:spacing w:before="20" w:after="60"/>
    </w:pPr>
    <w:rPr>
      <w:rFonts w:ascii="Arno Pro" w:hAnsi="Arno Pro"/>
      <w:kern w:val="20"/>
      <w:sz w:val="20"/>
    </w:rPr>
  </w:style>
  <w:style w:type="paragraph" w:customStyle="1" w:styleId="BEAuthorBiography">
    <w:name w:val="BE_Author_Biography"/>
    <w:basedOn w:val="a"/>
    <w:link w:val="TCTableBodyChar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a"/>
    <w:next w:val="a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a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character" w:styleId="aa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rsid w:val="000E75E3"/>
    <w:rPr>
      <w:b/>
      <w:bCs/>
      <w:kern w:val="22"/>
      <w:sz w:val="15"/>
    </w:rPr>
  </w:style>
  <w:style w:type="paragraph" w:customStyle="1" w:styleId="BDAbstractTitle">
    <w:name w:val="BD_Abstract_Title"/>
    <w:basedOn w:val="BDAbstract"/>
    <w:link w:val="SectionSubtitle"/>
    <w:rsid w:val="006532A9"/>
    <w:rPr>
      <w:b/>
    </w:rPr>
  </w:style>
  <w:style w:type="character" w:customStyle="1" w:styleId="BDAbstractChar">
    <w:name w:val="BD_Abstract Char"/>
    <w:link w:val="StyleTCTableBodyBoldChar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SectionTitle"/>
    <w:rsid w:val="0091501A"/>
    <w:rPr>
      <w:rFonts w:ascii="Times New Roman" w:hAnsi="Times New Roman"/>
      <w:b/>
      <w:bCs/>
      <w:kern w:val="21"/>
      <w:lang w:eastAsia="ko-KR"/>
    </w:rPr>
  </w:style>
  <w:style w:type="paragraph" w:customStyle="1" w:styleId="SectionTitle">
    <w:name w:val="Section_Title"/>
    <w:basedOn w:val="SectionContent"/>
    <w:link w:val="BDAbstractTitleChar"/>
    <w:autoRedefine/>
    <w:rsid w:val="0091501A"/>
    <w:pPr>
      <w:spacing w:before="180" w:after="120"/>
      <w:jc w:val="left"/>
    </w:pPr>
    <w:rPr>
      <w:rFonts w:ascii="Times New Roman" w:hAnsi="Times New Roman"/>
      <w:b/>
      <w:bCs/>
      <w:kern w:val="21"/>
      <w:lang w:eastAsia="ko-KR"/>
    </w:rPr>
  </w:style>
  <w:style w:type="paragraph" w:customStyle="1" w:styleId="AuthorInformationTitle">
    <w:name w:val="Author_Information_Title"/>
    <w:basedOn w:val="a"/>
    <w:link w:val="BDAbstract"/>
    <w:rsid w:val="006D0601"/>
    <w:pPr>
      <w:spacing w:before="180" w:after="60"/>
    </w:pPr>
    <w:rPr>
      <w:rFonts w:ascii="Myriad Pro Light" w:hAnsi="Myriad Pro Light"/>
      <w:b/>
      <w:kern w:val="23"/>
      <w:sz w:val="21"/>
    </w:rPr>
  </w:style>
  <w:style w:type="paragraph" w:customStyle="1" w:styleId="SectionSubtitle">
    <w:name w:val="Section_Subtitle"/>
    <w:basedOn w:val="a"/>
    <w:link w:val="BDAbstractTitle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BEAuthorBiograph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BDAbstractChar"/>
    <w:rsid w:val="00BC40FF"/>
    <w:rPr>
      <w:rFonts w:ascii="Arno Pro Bold" w:hAnsi="Arno Pro Bold"/>
      <w:b/>
      <w:bCs/>
      <w:kern w:val="22"/>
      <w:sz w:val="18"/>
      <w:lang w:val="en-US" w:eastAsia="en-US" w:bidi="ar-SA"/>
    </w:rPr>
  </w:style>
  <w:style w:type="paragraph" w:styleId="ab">
    <w:name w:val="List Paragraph"/>
    <w:basedOn w:val="a"/>
    <w:uiPriority w:val="34"/>
    <w:qFormat/>
    <w:rsid w:val="00AA288D"/>
    <w:pPr>
      <w:ind w:left="720"/>
      <w:contextualSpacing/>
    </w:pPr>
  </w:style>
  <w:style w:type="paragraph" w:styleId="ac">
    <w:name w:val="header"/>
    <w:basedOn w:val="a"/>
    <w:link w:val="Char"/>
    <w:uiPriority w:val="99"/>
    <w:unhideWhenUsed/>
    <w:rsid w:val="007424F8"/>
    <w:pPr>
      <w:tabs>
        <w:tab w:val="center" w:pos="4680"/>
        <w:tab w:val="right" w:pos="9360"/>
      </w:tabs>
      <w:spacing w:after="0"/>
    </w:pPr>
  </w:style>
  <w:style w:type="character" w:customStyle="1" w:styleId="Char">
    <w:name w:val="머리글 Char"/>
    <w:basedOn w:val="a0"/>
    <w:link w:val="ac"/>
    <w:uiPriority w:val="99"/>
    <w:rsid w:val="007424F8"/>
    <w:rPr>
      <w:rFonts w:ascii="Times" w:hAnsi="Times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CE65C4"/>
    <w:rPr>
      <w:rFonts w:ascii="Times" w:hAnsi="Times"/>
      <w:b/>
      <w:bCs/>
      <w:sz w:val="24"/>
    </w:rPr>
  </w:style>
  <w:style w:type="character" w:styleId="ad">
    <w:name w:val="Placeholder Text"/>
    <w:basedOn w:val="a0"/>
    <w:uiPriority w:val="99"/>
    <w:semiHidden/>
    <w:rsid w:val="00590F4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not\Downloads\&#4368;&#4449;&#4535;&#4352;&#4462;&#4364;&#4449;&#4357;&#4461;%20&#4359;&#4457;&#4352;&#4457;&#4361;&#4453;%20&#4364;&#4449;&#4520;&#4361;&#4453;&#4540;%20&#4363;&#4451;&#4540;&#4361;&#4469;&#452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C:\Users\ignot\Downloads\탐구자료 보고서 작성 양식.dotx</Template>
  <TotalTime>30</TotalTime>
  <Pages>6</Pages>
  <Words>1623</Words>
  <Characters>9254</Characters>
  <Application>Microsoft Office Word</Application>
  <DocSecurity>0</DocSecurity>
  <Lines>77</Lines>
  <Paragraphs>21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10856</CharactersWithSpaces>
  <SharedDoc>false</SharedDoc>
  <HLinks>
    <vt:vector size="6" baseType="variant">
      <vt:variant>
        <vt:i4>5505098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전민규</dc:creator>
  <cp:keywords/>
  <cp:lastModifiedBy>김현기</cp:lastModifiedBy>
  <cp:revision>8</cp:revision>
  <cp:lastPrinted>2023-10-23T02:26:00Z</cp:lastPrinted>
  <dcterms:created xsi:type="dcterms:W3CDTF">2025-10-19T14:34:00Z</dcterms:created>
  <dcterms:modified xsi:type="dcterms:W3CDTF">2025-10-31T06:43:00Z</dcterms:modified>
</cp:coreProperties>
</file>